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7DF73" w14:textId="290BB130" w:rsidR="00C40E8A" w:rsidRDefault="00C40E8A" w:rsidP="00BD1B48">
      <w:pPr>
        <w:spacing w:after="120"/>
        <w:jc w:val="center"/>
        <w:rPr>
          <w:b/>
          <w:noProof/>
          <w:color w:val="000000"/>
          <w:lang w:val="lt-LT" w:eastAsia="lt-LT"/>
        </w:rPr>
      </w:pPr>
    </w:p>
    <w:p w14:paraId="4099567B" w14:textId="22EB2F48" w:rsidR="00C40E8A" w:rsidRDefault="00C40E8A" w:rsidP="00BD1B48">
      <w:pPr>
        <w:spacing w:after="120"/>
        <w:jc w:val="center"/>
        <w:rPr>
          <w:b/>
          <w:color w:val="002060"/>
        </w:rPr>
      </w:pPr>
      <w:r w:rsidRPr="00DB4C91">
        <w:rPr>
          <w:noProof/>
          <w:lang w:val="lt-LT" w:eastAsia="lt-LT"/>
        </w:rPr>
        <w:drawing>
          <wp:inline distT="0" distB="0" distL="0" distR="0" wp14:anchorId="02B9D61F" wp14:editId="364B054F">
            <wp:extent cx="2457450" cy="514350"/>
            <wp:effectExtent l="0" t="0" r="0" b="0"/>
            <wp:docPr id="1" name="Picture 1" descr="C:\Users\Jolanta\AppData\Local\Temp\Temp1_co-funded_en (1).zip\co-funded_en\Horizontal\JPEG\EN Co-funded by the E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Temp\Temp1_co-funded_en (1).zip\co-funded_en\Horizontal\JPEG\EN Co-funded by the EU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E7" w:rsidRPr="00A11FB8">
        <w:rPr>
          <w:rFonts w:cstheme="minorHAnsi"/>
          <w:b/>
          <w:noProof/>
          <w:lang w:val="lt-LT" w:eastAsia="lt-LT"/>
        </w:rPr>
        <w:drawing>
          <wp:inline distT="0" distB="0" distL="0" distR="0" wp14:anchorId="33819CC5" wp14:editId="690008EC">
            <wp:extent cx="1569285" cy="502285"/>
            <wp:effectExtent l="0" t="0" r="0" b="0"/>
            <wp:docPr id="3" name="Paveikslėlis 3" descr="Z:\logo\KITM-horizontalus-pil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\KITM-horizontalus-piln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82" cy="5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E0E7" w14:textId="7AD27962" w:rsidR="001930F3" w:rsidRDefault="00C40E8A" w:rsidP="0064389F">
      <w:pPr>
        <w:jc w:val="center"/>
        <w:rPr>
          <w:b/>
          <w:color w:val="002060"/>
          <w:szCs w:val="32"/>
          <w:lang w:val="en-US"/>
        </w:rPr>
      </w:pPr>
      <w:bookmarkStart w:id="0" w:name="_Hlk123747938"/>
      <w:r w:rsidRPr="00133FD4">
        <w:rPr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 w:rsidR="0064389F" w:rsidRPr="0064389F">
        <w:rPr>
          <w:color w:val="000000"/>
          <w:sz w:val="20"/>
          <w:szCs w:val="20"/>
        </w:rPr>
        <w:t>2024-1-LT01-KA121-VET-000234187</w:t>
      </w:r>
    </w:p>
    <w:bookmarkEnd w:id="0"/>
    <w:p w14:paraId="55A9C139" w14:textId="77777777" w:rsidR="00C40E8A" w:rsidRDefault="00C40E8A" w:rsidP="00BD1B48">
      <w:pPr>
        <w:jc w:val="center"/>
        <w:rPr>
          <w:b/>
          <w:color w:val="002060"/>
          <w:szCs w:val="32"/>
          <w:lang w:val="en-US"/>
        </w:rPr>
      </w:pPr>
    </w:p>
    <w:p w14:paraId="5815A421" w14:textId="6A7BD737" w:rsidR="00BD1B48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</w:t>
      </w:r>
      <w:r w:rsidR="00433BA9">
        <w:rPr>
          <w:b/>
          <w:color w:val="002060"/>
          <w:szCs w:val="32"/>
          <w:lang w:val="en-US"/>
        </w:rPr>
        <w:t>STUDENT EXCHANGE PROGRAMME</w:t>
      </w:r>
    </w:p>
    <w:p w14:paraId="0231B9C7" w14:textId="77777777" w:rsidR="002A11FE" w:rsidRDefault="002A11FE" w:rsidP="00BD1B48">
      <w:pPr>
        <w:jc w:val="center"/>
        <w:rPr>
          <w:b/>
          <w:color w:val="002060"/>
          <w:szCs w:val="32"/>
          <w:lang w:val="en-US"/>
        </w:rPr>
      </w:pPr>
    </w:p>
    <w:p w14:paraId="40475A3D" w14:textId="7991FBA4" w:rsidR="002A11FE" w:rsidRPr="00D616F2" w:rsidRDefault="002A11FE" w:rsidP="00BD1B48">
      <w:pPr>
        <w:jc w:val="center"/>
        <w:rPr>
          <w:b/>
          <w:color w:val="002060"/>
          <w:szCs w:val="32"/>
          <w:lang w:val="en-US"/>
        </w:rPr>
      </w:pPr>
      <w:r w:rsidRPr="002A11FE">
        <w:rPr>
          <w:b/>
          <w:color w:val="002060"/>
          <w:szCs w:val="32"/>
          <w:highlight w:val="yellow"/>
          <w:lang w:val="en-US"/>
        </w:rPr>
        <w:t>PILDOMA LIETUVIŲ KALBA</w:t>
      </w:r>
    </w:p>
    <w:p w14:paraId="51467841" w14:textId="70CA1746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</w:p>
    <w:p w14:paraId="17802F88" w14:textId="77777777" w:rsidR="00845A19" w:rsidRDefault="00845A19">
      <w:pPr>
        <w:rPr>
          <w:b/>
          <w:color w:val="002060"/>
          <w:sz w:val="22"/>
        </w:rPr>
      </w:pPr>
    </w:p>
    <w:p w14:paraId="00A91913" w14:textId="77777777" w:rsidR="007A1863" w:rsidRPr="007A1863" w:rsidRDefault="00E56EAF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9FF63" wp14:editId="38BA3291">
                <wp:simplePos x="0" y="0"/>
                <wp:positionH relativeFrom="column">
                  <wp:posOffset>4773931</wp:posOffset>
                </wp:positionH>
                <wp:positionV relativeFrom="paragraph">
                  <wp:posOffset>22860</wp:posOffset>
                </wp:positionV>
                <wp:extent cx="1104900" cy="1470660"/>
                <wp:effectExtent l="0" t="0" r="19050" b="152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1470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E4B74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405182B3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120FD38A" w14:textId="77777777"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043305B1" w14:textId="77777777" w:rsidR="007E50AC" w:rsidRPr="00363BF5" w:rsidRDefault="007E50AC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9FF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5.9pt;margin-top:1.8pt;width:87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" fillcolor="#dbe5f1 [660]" strokecolor="#b8cce4 [1300]" strokeweight="2pt">
                <v:path arrowok="t"/>
                <v:textbox>
                  <w:txbxContent>
                    <w:p w14:paraId="366E4B74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405182B3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120FD38A" w14:textId="77777777"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14:paraId="043305B1" w14:textId="77777777" w:rsidR="007E50AC" w:rsidRPr="00363BF5" w:rsidRDefault="007E50AC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72338FC4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70E616CC" w14:textId="77777777" w:rsidTr="00906183">
        <w:tc>
          <w:tcPr>
            <w:tcW w:w="3085" w:type="dxa"/>
          </w:tcPr>
          <w:p w14:paraId="3F1F564E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303EB658" w14:textId="77777777"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5FBD028" w14:textId="77777777" w:rsidTr="00906183">
        <w:tc>
          <w:tcPr>
            <w:tcW w:w="3085" w:type="dxa"/>
          </w:tcPr>
          <w:p w14:paraId="46057F3A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5BEEBC4B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70BA7C7C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D4688D3" w14:textId="77777777" w:rsidR="00636A83" w:rsidRPr="0078565D" w:rsidRDefault="00CA6D9C" w:rsidP="00636A83">
            <w:pPr>
              <w:spacing w:after="120"/>
              <w:rPr>
                <w:rFonts w:ascii="Times New Roman" w:hAnsi="Times New Roman" w:cs="Times New Roman"/>
                <w:sz w:val="20"/>
              </w:rPr>
            </w:pP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78565D">
              <w:rPr>
                <w:rFonts w:ascii="Times New Roman" w:hAnsi="Times New Roman" w:cs="Times New Roman"/>
                <w:sz w:val="22"/>
                <w:szCs w:val="22"/>
              </w:rPr>
              <w:instrText xml:space="preserve"> FORMTEXT </w:instrTex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636A83" w:rsidRPr="0078565D">
              <w:rPr>
                <w:rFonts w:ascii="Times New Roman" w:hAnsi="Times New Roman" w:cs="Times New Roman"/>
                <w:noProof/>
                <w:sz w:val="22"/>
                <w:szCs w:val="22"/>
              </w:rPr>
              <w:t>dd/mm/yy</w:t>
            </w:r>
            <w:r w:rsidRPr="0078565D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7A1863" w14:paraId="6C58C1DB" w14:textId="77777777" w:rsidTr="00906183">
        <w:tc>
          <w:tcPr>
            <w:tcW w:w="3085" w:type="dxa"/>
          </w:tcPr>
          <w:p w14:paraId="386D6FA4" w14:textId="77777777"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14:paraId="5960A9A3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1CDA266" w14:textId="77777777" w:rsidTr="00906183">
        <w:tc>
          <w:tcPr>
            <w:tcW w:w="3085" w:type="dxa"/>
          </w:tcPr>
          <w:p w14:paraId="2411E120" w14:textId="6C9983EF" w:rsidR="007A1863" w:rsidRDefault="007A1863" w:rsidP="00851602">
            <w:pPr>
              <w:spacing w:after="120"/>
              <w:ind w:right="-567"/>
              <w:rPr>
                <w:sz w:val="20"/>
              </w:rPr>
            </w:pPr>
          </w:p>
        </w:tc>
        <w:tc>
          <w:tcPr>
            <w:tcW w:w="7180" w:type="dxa"/>
          </w:tcPr>
          <w:p w14:paraId="719F92BF" w14:textId="17106FB0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</w:p>
        </w:tc>
      </w:tr>
      <w:tr w:rsidR="007A1863" w14:paraId="68CCD9F9" w14:textId="77777777" w:rsidTr="00906183">
        <w:tc>
          <w:tcPr>
            <w:tcW w:w="3085" w:type="dxa"/>
          </w:tcPr>
          <w:p w14:paraId="18DBE405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46C759CD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12C47C13" w14:textId="77777777" w:rsidTr="00906183">
        <w:tc>
          <w:tcPr>
            <w:tcW w:w="3085" w:type="dxa"/>
          </w:tcPr>
          <w:p w14:paraId="15D310C2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5D369A26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3BE90391" w14:textId="77777777" w:rsidTr="00906183">
        <w:tc>
          <w:tcPr>
            <w:tcW w:w="3085" w:type="dxa"/>
          </w:tcPr>
          <w:p w14:paraId="16D89755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0E3254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511E9A31" w14:textId="77777777" w:rsidTr="00906183">
        <w:tc>
          <w:tcPr>
            <w:tcW w:w="3085" w:type="dxa"/>
          </w:tcPr>
          <w:p w14:paraId="753A9AA7" w14:textId="77777777"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644BF5B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1E0E176E" w14:textId="1C0E019C" w:rsidR="001B2BED" w:rsidRDefault="00D55D87" w:rsidP="001B2BED">
      <w:pPr>
        <w:jc w:val="left"/>
        <w:rPr>
          <w:sz w:val="20"/>
          <w:szCs w:val="20"/>
          <w:lang w:val="en-US"/>
        </w:rPr>
      </w:pPr>
      <w:r>
        <w:rPr>
          <w:bCs/>
          <w:sz w:val="18"/>
          <w:szCs w:val="18"/>
        </w:rPr>
        <w:t xml:space="preserve">  </w:t>
      </w:r>
      <w:r w:rsidR="00636A83" w:rsidRPr="00636A83">
        <w:rPr>
          <w:bCs/>
          <w:sz w:val="18"/>
          <w:szCs w:val="18"/>
        </w:rPr>
        <w:t xml:space="preserve">Home address: </w:t>
      </w:r>
      <w:r w:rsidR="00414EF6">
        <w:rPr>
          <w:bCs/>
          <w:sz w:val="18"/>
          <w:szCs w:val="18"/>
        </w:rPr>
        <w:t xml:space="preserve">      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14:paraId="1DA59155" w14:textId="77777777" w:rsidR="007A1863" w:rsidRPr="00636A83" w:rsidRDefault="007A1863">
      <w:pPr>
        <w:rPr>
          <w:bCs/>
          <w:sz w:val="18"/>
          <w:szCs w:val="18"/>
        </w:rPr>
      </w:pPr>
    </w:p>
    <w:p w14:paraId="73C53075" w14:textId="77777777" w:rsidR="008C13A7" w:rsidRDefault="008C13A7" w:rsidP="00636A83">
      <w:pPr>
        <w:rPr>
          <w:b/>
          <w:color w:val="002060"/>
          <w:sz w:val="20"/>
        </w:rPr>
      </w:pPr>
    </w:p>
    <w:p w14:paraId="6EE0FCC0" w14:textId="4C8C7617"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VET INSTITUTION </w:t>
      </w:r>
    </w:p>
    <w:p w14:paraId="56FDAA07" w14:textId="77777777"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5DF3FCE9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C70B3D8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6AB0557C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CC6518" w14:textId="40065E65" w:rsidR="00414EF6" w:rsidRPr="001930F3" w:rsidRDefault="003E64B4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Kaunas IT school</w:t>
            </w:r>
          </w:p>
          <w:p w14:paraId="014F048B" w14:textId="4F83CE6B" w:rsidR="00414EF6" w:rsidRDefault="003E64B4" w:rsidP="007E50AC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Laisvės</w:t>
            </w:r>
            <w:proofErr w:type="spellEnd"/>
            <w:r>
              <w:rPr>
                <w:sz w:val="20"/>
                <w:szCs w:val="20"/>
              </w:rPr>
              <w:t xml:space="preserve"> av.33</w:t>
            </w:r>
          </w:p>
          <w:p w14:paraId="4F6DEC29" w14:textId="36BB149A" w:rsidR="00414EF6" w:rsidRDefault="005D575F" w:rsidP="007E50AC">
            <w:pPr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4431</w:t>
            </w:r>
            <w:r w:rsidR="003E64B4">
              <w:rPr>
                <w:sz w:val="20"/>
                <w:szCs w:val="20"/>
              </w:rPr>
              <w:t>1, Kaunas</w:t>
            </w:r>
          </w:p>
          <w:p w14:paraId="4709CC6B" w14:textId="53DAB832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Lithuania</w:t>
            </w:r>
          </w:p>
        </w:tc>
      </w:tr>
      <w:tr w:rsidR="00414EF6" w:rsidRPr="00ED6A9F" w14:paraId="22B12A60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43A60E4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7EA3FA65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73C9E05C" w14:textId="56C63863" w:rsidR="00414EF6" w:rsidRPr="000029AF" w:rsidRDefault="003E64B4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Cs/>
                <w:sz w:val="18"/>
                <w:szCs w:val="18"/>
                <w:highlight w:val="lightGray"/>
              </w:rPr>
              <w:t>www.kitm.lt</w:t>
            </w:r>
          </w:p>
        </w:tc>
      </w:tr>
    </w:tbl>
    <w:p w14:paraId="01B36F95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4A4997A5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AT THE VET INSTITUTION</w:t>
      </w:r>
    </w:p>
    <w:p w14:paraId="044B7B39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2C86A72B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EC2EADC" w14:textId="1ACFB39F" w:rsidR="00414EF6" w:rsidRPr="00082C37" w:rsidRDefault="005D575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 of studies (</w:t>
            </w:r>
            <w:r w:rsidR="003E64B4">
              <w:rPr>
                <w:bCs/>
                <w:sz w:val="20"/>
                <w:szCs w:val="18"/>
              </w:rPr>
              <w:t>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76B8D9C1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7B1CC732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4C7DF62" w14:textId="086B225D" w:rsidR="00414EF6" w:rsidRDefault="003E64B4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The end of studies (date)</w:t>
            </w:r>
            <w:r w:rsidR="00A26845"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42D1865F" w14:textId="0AEA0E58" w:rsidR="00414EF6" w:rsidRPr="000029AF" w:rsidRDefault="00C16CE7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032216" w:rsidRPr="00ED6A9F" w14:paraId="54294305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3EE7453" w14:textId="0A9E7391" w:rsidR="00032216" w:rsidRDefault="008C0DAA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Full g</w:t>
            </w:r>
            <w:bookmarkStart w:id="1" w:name="_GoBack"/>
            <w:bookmarkEnd w:id="1"/>
            <w:r w:rsidR="00032216">
              <w:rPr>
                <w:bCs/>
                <w:sz w:val="20"/>
                <w:szCs w:val="18"/>
              </w:rPr>
              <w:t>roup name and tutor:</w:t>
            </w:r>
          </w:p>
        </w:tc>
        <w:tc>
          <w:tcPr>
            <w:tcW w:w="7169" w:type="dxa"/>
            <w:shd w:val="clear" w:color="auto" w:fill="auto"/>
          </w:tcPr>
          <w:p w14:paraId="1DF17BDB" w14:textId="09FA6E47" w:rsidR="00032216" w:rsidRPr="000029AF" w:rsidRDefault="00032216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584840" w:rsidRPr="00ED6A9F" w14:paraId="6861AD1D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4C73481" w14:textId="0E85D729" w:rsidR="00584840" w:rsidRDefault="00584840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A</w:t>
            </w:r>
            <w:r w:rsidRPr="00584840">
              <w:rPr>
                <w:bCs/>
                <w:sz w:val="20"/>
                <w:szCs w:val="18"/>
              </w:rPr>
              <w:t>nnual average of studies</w:t>
            </w:r>
            <w:r>
              <w:rPr>
                <w:bCs/>
                <w:sz w:val="20"/>
                <w:szCs w:val="18"/>
              </w:rPr>
              <w:t>:</w:t>
            </w:r>
          </w:p>
        </w:tc>
        <w:tc>
          <w:tcPr>
            <w:tcW w:w="7169" w:type="dxa"/>
            <w:shd w:val="clear" w:color="auto" w:fill="auto"/>
          </w:tcPr>
          <w:p w14:paraId="393604C4" w14:textId="603C12FC" w:rsidR="00584840" w:rsidRPr="000029AF" w:rsidRDefault="00584840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42A54910" w14:textId="77777777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A12BD75" w14:textId="5046A7FC" w:rsidR="00414EF6" w:rsidRPr="00551E55" w:rsidRDefault="00A26845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A26845">
              <w:rPr>
                <w:bCs/>
                <w:sz w:val="20"/>
                <w:szCs w:val="18"/>
              </w:rPr>
              <w:t>Main education activities:</w:t>
            </w:r>
          </w:p>
        </w:tc>
        <w:tc>
          <w:tcPr>
            <w:tcW w:w="7169" w:type="dxa"/>
          </w:tcPr>
          <w:p w14:paraId="5BFAE162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59F0CA32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0589C2C6" w14:textId="3085F4BA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</w:t>
      </w:r>
      <w:r w:rsidR="00C40E8A">
        <w:rPr>
          <w:b/>
          <w:bCs/>
          <w:color w:val="002060"/>
          <w:sz w:val="20"/>
          <w:szCs w:val="20"/>
        </w:rPr>
        <w:t>ANGUAGE SKILLS</w:t>
      </w:r>
    </w:p>
    <w:p w14:paraId="1101DAE8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6FBDFEAF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0F37B9DF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67E24D57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464FA65D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66E077F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C67D47D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77921A4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8AE0749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475A82FD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76600D55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5DEC6585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50FF9208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lastRenderedPageBreak/>
              <w:t>Reading</w:t>
            </w:r>
          </w:p>
        </w:tc>
      </w:tr>
      <w:tr w:rsidR="00436410" w:rsidRPr="00FE261E" w14:paraId="1B33E0A3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B0688FB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lastRenderedPageBreak/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4C1DCC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1C3F7EB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4AEDADDD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6858294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303D8F87" w14:textId="76F0153C" w:rsidR="00436410" w:rsidRPr="00FE261E" w:rsidRDefault="00C40E8A" w:rsidP="00FE261E">
            <w:pPr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Russian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44B7FE5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1A62B3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3ED40F35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587252" w:rsidRPr="00FE261E" w14:paraId="414B689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51CD732" w14:textId="77777777" w:rsidR="00587252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E784BD1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80162AD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  <w:tc>
          <w:tcPr>
            <w:tcW w:w="2350" w:type="dxa"/>
          </w:tcPr>
          <w:p w14:paraId="583340D7" w14:textId="77777777" w:rsidR="00587252" w:rsidRPr="00FE261E" w:rsidRDefault="00587252" w:rsidP="00FE261E">
            <w:pPr>
              <w:spacing w:line="360" w:lineRule="auto"/>
              <w:rPr>
                <w:bCs/>
                <w:sz w:val="18"/>
                <w:szCs w:val="18"/>
              </w:rPr>
            </w:pPr>
          </w:p>
        </w:tc>
      </w:tr>
    </w:tbl>
    <w:p w14:paraId="0BE9853C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2F356515" w14:textId="5499DDEE" w:rsidR="00D662B1" w:rsidRPr="00D662B1" w:rsidRDefault="00D55D87" w:rsidP="00D662B1">
      <w:pPr>
        <w:rPr>
          <w:b/>
          <w:bCs/>
          <w:color w:val="002060"/>
          <w:sz w:val="20"/>
          <w:szCs w:val="20"/>
        </w:rPr>
      </w:pPr>
      <w:r w:rsidRPr="00157535"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  <w:t xml:space="preserve"> </w:t>
      </w:r>
      <w:r w:rsidR="00D662B1" w:rsidRPr="00D662B1">
        <w:rPr>
          <w:b/>
          <w:bCs/>
          <w:color w:val="002060"/>
          <w:sz w:val="20"/>
          <w:szCs w:val="20"/>
        </w:rPr>
        <w:t>HEALTH DETAILS</w:t>
      </w:r>
    </w:p>
    <w:p w14:paraId="2E73B5A4" w14:textId="77777777" w:rsidR="00D662B1" w:rsidRPr="00930EBD" w:rsidRDefault="00D662B1" w:rsidP="00D662B1">
      <w:pPr>
        <w:rPr>
          <w:b/>
          <w:bCs/>
          <w:color w:val="002060"/>
          <w:sz w:val="18"/>
          <w:lang w:val="en-IE"/>
        </w:rPr>
      </w:pPr>
    </w:p>
    <w:tbl>
      <w:tblPr>
        <w:tblW w:w="10057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57"/>
      </w:tblGrid>
      <w:tr w:rsidR="00D662B1" w:rsidRPr="00930EBD" w14:paraId="72753D8C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80C1458" w14:textId="77777777" w:rsidR="00D662B1" w:rsidRPr="00930EBD" w:rsidRDefault="00D662B1" w:rsidP="00CF23F7">
            <w:pPr>
              <w:jc w:val="left"/>
              <w:rPr>
                <w:bCs/>
                <w:sz w:val="18"/>
                <w:szCs w:val="18"/>
                <w:highlight w:val="lightGray"/>
                <w:lang w:val="en-IE"/>
              </w:rPr>
            </w:pPr>
            <w:r w:rsidRPr="00930EBD">
              <w:rPr>
                <w:sz w:val="20"/>
                <w:lang w:val="en-IE"/>
              </w:rPr>
              <w:t>Chronic diseases for which I am under the treatment:</w:t>
            </w:r>
          </w:p>
        </w:tc>
      </w:tr>
      <w:tr w:rsidR="00D662B1" w:rsidRPr="00930EBD" w14:paraId="6D21B533" w14:textId="77777777" w:rsidTr="00CF23F7">
        <w:trPr>
          <w:cantSplit/>
          <w:trHeight w:hRule="exact" w:val="557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C70BF0" w14:textId="1D4E6D02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1DB6F884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41315C84" w14:textId="1F594089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Handicaps that may be relevant to the</w:t>
            </w:r>
            <w:r>
              <w:rPr>
                <w:bCs/>
                <w:sz w:val="20"/>
                <w:szCs w:val="20"/>
                <w:lang w:val="en-IE"/>
              </w:rPr>
              <w:t xml:space="preserve"> visit in the company</w:t>
            </w:r>
            <w:r w:rsidRPr="00930EBD">
              <w:rPr>
                <w:bCs/>
                <w:sz w:val="20"/>
                <w:szCs w:val="20"/>
                <w:lang w:val="en-IE"/>
              </w:rPr>
              <w:t>:</w:t>
            </w:r>
          </w:p>
        </w:tc>
      </w:tr>
      <w:tr w:rsidR="00D662B1" w:rsidRPr="00930EBD" w14:paraId="3B14C750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689B26" w14:textId="1DB6D991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  <w:tr w:rsidR="00D662B1" w:rsidRPr="00930EBD" w14:paraId="55C451A2" w14:textId="77777777" w:rsidTr="00CF23F7">
        <w:trPr>
          <w:cantSplit/>
          <w:trHeight w:hRule="exact" w:val="45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  <w:vAlign w:val="center"/>
          </w:tcPr>
          <w:p w14:paraId="272F1EFB" w14:textId="77777777" w:rsidR="00D662B1" w:rsidRPr="00930EBD" w:rsidRDefault="00D662B1" w:rsidP="00CF23F7">
            <w:pPr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  <w:r w:rsidRPr="00930EBD">
              <w:rPr>
                <w:bCs/>
                <w:sz w:val="20"/>
                <w:szCs w:val="20"/>
                <w:lang w:val="en-IE"/>
              </w:rPr>
              <w:t>Allergies:</w:t>
            </w:r>
          </w:p>
        </w:tc>
      </w:tr>
      <w:tr w:rsidR="00D662B1" w:rsidRPr="00930EBD" w14:paraId="315A2535" w14:textId="77777777" w:rsidTr="00CF23F7">
        <w:trPr>
          <w:cantSplit/>
          <w:trHeight w:hRule="exact" w:val="474"/>
          <w:tblCellSpacing w:w="20" w:type="dxa"/>
        </w:trPr>
        <w:tc>
          <w:tcPr>
            <w:tcW w:w="997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C9482" w14:textId="4F68816A" w:rsidR="00D662B1" w:rsidRPr="00930EBD" w:rsidRDefault="00D662B1" w:rsidP="00CF23F7">
            <w:pPr>
              <w:spacing w:before="60"/>
              <w:jc w:val="left"/>
              <w:rPr>
                <w:bCs/>
                <w:sz w:val="20"/>
                <w:szCs w:val="20"/>
                <w:highlight w:val="lightGray"/>
                <w:lang w:val="en-IE"/>
              </w:rPr>
            </w:pPr>
          </w:p>
        </w:tc>
      </w:tr>
    </w:tbl>
    <w:p w14:paraId="3DE434BC" w14:textId="77777777" w:rsidR="00D662B1" w:rsidRDefault="00D662B1" w:rsidP="00D55D87">
      <w:pPr>
        <w:rPr>
          <w:rFonts w:ascii="Times New Roman" w:hAnsi="Times New Roman"/>
          <w:b/>
          <w:bCs/>
          <w:color w:val="002060"/>
          <w:sz w:val="22"/>
          <w:szCs w:val="22"/>
          <w:u w:color="002060"/>
        </w:rPr>
      </w:pPr>
    </w:p>
    <w:p w14:paraId="39BDA462" w14:textId="21C418C4" w:rsidR="00D55D87" w:rsidRPr="00D662B1" w:rsidRDefault="003E64B4" w:rsidP="00D55D87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STUDENT EXCHANGE PROGRAMME</w:t>
      </w:r>
      <w:r w:rsidR="00D55D87" w:rsidRPr="00D662B1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OVERVIEW</w:t>
      </w:r>
    </w:p>
    <w:p w14:paraId="3B5820E3" w14:textId="77777777" w:rsidR="00D55D87" w:rsidRPr="00157535" w:rsidRDefault="00D55D87" w:rsidP="00D55D87">
      <w:pPr>
        <w:rPr>
          <w:rFonts w:ascii="Times New Roman" w:hAnsi="Times New Roman" w:cs="Times New Roman"/>
          <w:b/>
          <w:bCs/>
          <w:color w:val="002060"/>
          <w:sz w:val="22"/>
          <w:szCs w:val="22"/>
          <w:u w:color="002060"/>
        </w:rPr>
      </w:pPr>
    </w:p>
    <w:tbl>
      <w:tblPr>
        <w:tblW w:w="0" w:type="auto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D55D87" w:rsidRPr="00157535" w14:paraId="7DBF8022" w14:textId="77777777" w:rsidTr="00584840">
        <w:trPr>
          <w:cantSplit/>
          <w:trHeight w:hRule="exact" w:val="490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283C6" w14:textId="22412813" w:rsidR="00D55D87" w:rsidRPr="00157535" w:rsidRDefault="00D662B1" w:rsidP="00261715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D87" w:rsidRPr="00157535">
              <w:rPr>
                <w:sz w:val="20"/>
                <w:szCs w:val="20"/>
              </w:rPr>
              <w:t xml:space="preserve">im of the </w:t>
            </w:r>
            <w:r>
              <w:rPr>
                <w:sz w:val="20"/>
                <w:szCs w:val="20"/>
              </w:rPr>
              <w:t>v</w:t>
            </w:r>
            <w:r w:rsidR="00D55D87" w:rsidRPr="00157535">
              <w:rPr>
                <w:sz w:val="20"/>
                <w:szCs w:val="20"/>
              </w:rPr>
              <w:t>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61E90" w14:textId="270F32B1" w:rsidR="00D55D87" w:rsidRPr="00157535" w:rsidRDefault="00D55D87" w:rsidP="00261715">
            <w:pPr>
              <w:spacing w:before="12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0567817" w14:textId="77777777" w:rsidR="008B6624" w:rsidRDefault="008B6624" w:rsidP="008B6624">
      <w:pPr>
        <w:rPr>
          <w:b/>
          <w:bCs/>
          <w:color w:val="002060"/>
          <w:sz w:val="22"/>
          <w:szCs w:val="22"/>
        </w:rPr>
      </w:pPr>
    </w:p>
    <w:tbl>
      <w:tblPr>
        <w:tblW w:w="10017" w:type="dxa"/>
        <w:tblInd w:w="10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3233"/>
        <w:gridCol w:w="6784"/>
      </w:tblGrid>
      <w:tr w:rsidR="00C40E8A" w:rsidRPr="00157535" w14:paraId="2C3153AD" w14:textId="77777777" w:rsidTr="00584840">
        <w:trPr>
          <w:cantSplit/>
          <w:trHeight w:val="144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C540D" w14:textId="0BA0D418" w:rsidR="00C40E8A" w:rsidRDefault="00C40E8A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0E8A">
              <w:rPr>
                <w:sz w:val="20"/>
                <w:szCs w:val="20"/>
              </w:rPr>
              <w:t>I</w:t>
            </w:r>
            <w:r w:rsidR="00032216">
              <w:rPr>
                <w:sz w:val="20"/>
                <w:szCs w:val="20"/>
              </w:rPr>
              <w:t xml:space="preserve">n order of priority, indicate </w:t>
            </w:r>
            <w:r>
              <w:rPr>
                <w:sz w:val="20"/>
                <w:szCs w:val="20"/>
              </w:rPr>
              <w:t xml:space="preserve">preferable </w:t>
            </w:r>
            <w:r w:rsidR="008C0DAA">
              <w:rPr>
                <w:sz w:val="20"/>
                <w:szCs w:val="20"/>
              </w:rPr>
              <w:t>places</w:t>
            </w:r>
            <w:r w:rsidRPr="00C40E8A">
              <w:rPr>
                <w:sz w:val="20"/>
                <w:szCs w:val="20"/>
              </w:rPr>
              <w:t xml:space="preserve"> you would like to </w:t>
            </w:r>
            <w:r>
              <w:rPr>
                <w:sz w:val="20"/>
                <w:szCs w:val="20"/>
              </w:rPr>
              <w:t xml:space="preserve">go for the </w:t>
            </w:r>
            <w:r w:rsidRPr="00C40E8A">
              <w:rPr>
                <w:sz w:val="20"/>
                <w:szCs w:val="20"/>
              </w:rPr>
              <w:t>visit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179B6" w14:textId="7CFC7879" w:rsidR="00C40E8A" w:rsidRDefault="00C40E8A" w:rsidP="00261715">
            <w:pPr>
              <w:spacing w:after="60"/>
              <w:jc w:val="left"/>
              <w:rPr>
                <w:sz w:val="20"/>
                <w:szCs w:val="20"/>
              </w:rPr>
            </w:pPr>
            <w:proofErr w:type="spellStart"/>
            <w:r w:rsidRPr="0078565D">
              <w:rPr>
                <w:b/>
                <w:bCs/>
                <w:sz w:val="20"/>
                <w:szCs w:val="20"/>
                <w:u w:val="single"/>
              </w:rPr>
              <w:t>Pastaba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proofErr w:type="spellStart"/>
            <w:r w:rsidR="003E64B4">
              <w:rPr>
                <w:sz w:val="20"/>
                <w:szCs w:val="20"/>
              </w:rPr>
              <w:t>praktika</w:t>
            </w:r>
            <w:proofErr w:type="spellEnd"/>
            <w:r w:rsidR="003E64B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bus </w:t>
            </w:r>
            <w:proofErr w:type="spellStart"/>
            <w:r w:rsidR="003E64B4">
              <w:rPr>
                <w:sz w:val="20"/>
                <w:szCs w:val="20"/>
              </w:rPr>
              <w:t>organizuojama</w:t>
            </w:r>
            <w:proofErr w:type="spellEnd"/>
            <w:r w:rsidR="008C0DAA">
              <w:rPr>
                <w:sz w:val="20"/>
                <w:szCs w:val="20"/>
              </w:rPr>
              <w:t xml:space="preserve"> </w:t>
            </w:r>
            <w:proofErr w:type="spellStart"/>
            <w:r w:rsidR="008C0DAA">
              <w:rPr>
                <w:sz w:val="20"/>
                <w:szCs w:val="20"/>
              </w:rPr>
              <w:t>Ispanijoje</w:t>
            </w:r>
            <w:proofErr w:type="spellEnd"/>
            <w:r w:rsidR="008C0DAA">
              <w:rPr>
                <w:sz w:val="20"/>
                <w:szCs w:val="20"/>
              </w:rPr>
              <w:t xml:space="preserve"> (</w:t>
            </w:r>
            <w:proofErr w:type="spellStart"/>
            <w:r w:rsidR="008C0DAA">
              <w:rPr>
                <w:sz w:val="20"/>
                <w:szCs w:val="20"/>
              </w:rPr>
              <w:t>Barselona</w:t>
            </w:r>
            <w:proofErr w:type="spellEnd"/>
            <w:r w:rsidR="008C0DAA">
              <w:rPr>
                <w:sz w:val="20"/>
                <w:szCs w:val="20"/>
              </w:rPr>
              <w:t xml:space="preserve">, Gran </w:t>
            </w:r>
            <w:proofErr w:type="spellStart"/>
            <w:r w:rsidR="008C0DAA">
              <w:rPr>
                <w:sz w:val="20"/>
                <w:szCs w:val="20"/>
              </w:rPr>
              <w:t>Kanarija</w:t>
            </w:r>
            <w:proofErr w:type="spellEnd"/>
            <w:r w:rsidR="00C13553">
              <w:rPr>
                <w:sz w:val="20"/>
                <w:szCs w:val="20"/>
              </w:rPr>
              <w:t>)</w:t>
            </w:r>
            <w:r w:rsidR="008C0DAA">
              <w:rPr>
                <w:sz w:val="20"/>
                <w:szCs w:val="20"/>
              </w:rPr>
              <w:t>:</w:t>
            </w:r>
          </w:p>
          <w:p w14:paraId="1F86F70A" w14:textId="77777777" w:rsidR="00C13553" w:rsidRDefault="00C13553" w:rsidP="00261715">
            <w:pPr>
              <w:spacing w:after="60"/>
              <w:jc w:val="left"/>
              <w:rPr>
                <w:sz w:val="20"/>
                <w:szCs w:val="20"/>
              </w:rPr>
            </w:pPr>
          </w:p>
          <w:p w14:paraId="3D76E7CC" w14:textId="29E3C2DF" w:rsidR="00C13553" w:rsidRDefault="008C0DAA" w:rsidP="00C13553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Vieta</w:t>
            </w:r>
            <w:proofErr w:type="spellEnd"/>
          </w:p>
          <w:p w14:paraId="13AA873C" w14:textId="6B823F86" w:rsidR="00C13553" w:rsidRPr="008C0DAA" w:rsidRDefault="008C0DAA" w:rsidP="008C0DAA">
            <w:pPr>
              <w:pStyle w:val="Sraopastraipa"/>
              <w:numPr>
                <w:ilvl w:val="0"/>
                <w:numId w:val="9"/>
              </w:numPr>
              <w:spacing w:after="6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Vieta</w:t>
            </w:r>
            <w:proofErr w:type="spellEnd"/>
          </w:p>
          <w:p w14:paraId="13512CD3" w14:textId="17C00B1C" w:rsidR="00C13553" w:rsidRPr="00157535" w:rsidRDefault="00C13553" w:rsidP="00261715">
            <w:pPr>
              <w:spacing w:after="60"/>
              <w:jc w:val="left"/>
              <w:rPr>
                <w:sz w:val="20"/>
                <w:szCs w:val="20"/>
              </w:rPr>
            </w:pPr>
          </w:p>
        </w:tc>
      </w:tr>
      <w:tr w:rsidR="00D55D87" w:rsidRPr="00157535" w14:paraId="6C5370E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2AA94" w14:textId="632A44FA" w:rsidR="00D55D87" w:rsidRPr="00157535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What influence could participation i</w:t>
            </w:r>
            <w:r>
              <w:rPr>
                <w:sz w:val="20"/>
                <w:szCs w:val="20"/>
              </w:rPr>
              <w:t>n the Erasmus+ project have on Y</w:t>
            </w:r>
            <w:r w:rsidRPr="00032216">
              <w:rPr>
                <w:sz w:val="20"/>
                <w:szCs w:val="20"/>
              </w:rPr>
              <w:t>our future career?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D2E6" w14:textId="77777777" w:rsidR="00D55D87" w:rsidRPr="00157535" w:rsidRDefault="00D55D87" w:rsidP="00261715">
            <w:pPr>
              <w:spacing w:line="360" w:lineRule="auto"/>
              <w:rPr>
                <w:sz w:val="18"/>
                <w:szCs w:val="18"/>
              </w:rPr>
            </w:pPr>
          </w:p>
          <w:p w14:paraId="54A58105" w14:textId="20FAD570" w:rsidR="00D55D87" w:rsidRPr="00157535" w:rsidRDefault="00D55D87" w:rsidP="00261715">
            <w:pPr>
              <w:spacing w:line="360" w:lineRule="auto"/>
            </w:pPr>
          </w:p>
        </w:tc>
      </w:tr>
      <w:tr w:rsidR="00032216" w:rsidRPr="00157535" w14:paraId="746F9882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B4A36" w14:textId="4C1DD3A4" w:rsidR="00032216" w:rsidRDefault="00032216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032216">
              <w:rPr>
                <w:sz w:val="20"/>
                <w:szCs w:val="20"/>
              </w:rPr>
              <w:t>Have you participated in an Erasmus+ project</w:t>
            </w:r>
            <w:r>
              <w:rPr>
                <w:sz w:val="20"/>
                <w:szCs w:val="20"/>
              </w:rPr>
              <w:t xml:space="preserve"> before</w:t>
            </w:r>
            <w:r w:rsidRPr="00032216">
              <w:rPr>
                <w:sz w:val="20"/>
                <w:szCs w:val="20"/>
              </w:rPr>
              <w:t>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AD879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074CD38B" w14:textId="77777777" w:rsidTr="00C40E8A">
        <w:trPr>
          <w:cantSplit/>
          <w:trHeight w:val="696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A883F" w14:textId="71CB01C2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Your leisure activities?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9C9BA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032216" w:rsidRPr="00157535" w14:paraId="3316B79A" w14:textId="77777777" w:rsidTr="00584840">
        <w:trPr>
          <w:cantSplit/>
          <w:trHeight w:val="522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80088" w14:textId="36BA9E37" w:rsidR="00032216" w:rsidRPr="00032216" w:rsidRDefault="00032216" w:rsidP="00032216">
            <w:pPr>
              <w:spacing w:before="12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Y</w:t>
            </w:r>
            <w:r w:rsidRPr="00032216">
              <w:rPr>
                <w:sz w:val="20"/>
                <w:szCs w:val="20"/>
              </w:rPr>
              <w:t>ou handle emergency situations?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90020" w14:textId="77777777" w:rsidR="00032216" w:rsidRPr="00157535" w:rsidRDefault="00032216" w:rsidP="00261715">
            <w:pPr>
              <w:spacing w:line="360" w:lineRule="auto"/>
              <w:rPr>
                <w:sz w:val="18"/>
                <w:szCs w:val="18"/>
              </w:rPr>
            </w:pPr>
          </w:p>
        </w:tc>
      </w:tr>
      <w:tr w:rsidR="00D55D87" w:rsidRPr="00157535" w14:paraId="57088D2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86A9" w14:textId="55B02637" w:rsidR="00D55D87" w:rsidRPr="00157535" w:rsidRDefault="00D55D87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157535">
              <w:rPr>
                <w:sz w:val="20"/>
                <w:szCs w:val="20"/>
              </w:rPr>
              <w:t xml:space="preserve">Preferable </w:t>
            </w:r>
            <w:r w:rsidR="003E64B4">
              <w:rPr>
                <w:sz w:val="20"/>
                <w:szCs w:val="20"/>
              </w:rPr>
              <w:t>activities in</w:t>
            </w:r>
            <w:r w:rsidRPr="00157535">
              <w:rPr>
                <w:sz w:val="20"/>
                <w:szCs w:val="20"/>
              </w:rPr>
              <w:t xml:space="preserve"> </w:t>
            </w:r>
            <w:r w:rsidR="00E1244D">
              <w:rPr>
                <w:sz w:val="20"/>
                <w:szCs w:val="20"/>
              </w:rPr>
              <w:t>hosting company</w:t>
            </w:r>
            <w:r w:rsidRPr="001575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0E547" w14:textId="136F8DB6" w:rsidR="00D55D87" w:rsidRPr="00E1244D" w:rsidRDefault="00990C66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Pvz</w:t>
            </w:r>
            <w:proofErr w:type="spellEnd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: video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montavimas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svetainių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kūrimas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E1244D" w:rsidRPr="00E1244D">
              <w:rPr>
                <w:rFonts w:ascii="Times New Roman" w:hAnsi="Times New Roman"/>
                <w:i/>
                <w:iCs/>
                <w:sz w:val="22"/>
                <w:szCs w:val="22"/>
              </w:rPr>
              <w:t>ir</w:t>
            </w:r>
            <w:proofErr w:type="spellEnd"/>
            <w:r w:rsidR="00E1244D" w:rsidRPr="00E1244D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t.t. </w:t>
            </w:r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(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nurodykite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konkrečiai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kokioje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srityje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norėtumėte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tobulėti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išvykę</w:t>
            </w:r>
            <w:proofErr w:type="spellEnd"/>
            <w:r w:rsidR="003E64B4">
              <w:rPr>
                <w:rFonts w:ascii="Times New Roman" w:hAnsi="Times New Roman"/>
                <w:i/>
                <w:iCs/>
                <w:sz w:val="22"/>
                <w:szCs w:val="22"/>
              </w:rPr>
              <w:t>)</w:t>
            </w:r>
          </w:p>
        </w:tc>
      </w:tr>
      <w:tr w:rsidR="00584840" w:rsidRPr="00157535" w14:paraId="0AE65283" w14:textId="77777777" w:rsidTr="00C40E8A">
        <w:trPr>
          <w:cantSplit/>
          <w:trHeight w:val="697"/>
        </w:trPr>
        <w:tc>
          <w:tcPr>
            <w:tcW w:w="3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F98FD" w14:textId="6F8F9FD2" w:rsidR="00584840" w:rsidRPr="00157535" w:rsidRDefault="00584840" w:rsidP="00261715">
            <w:pPr>
              <w:spacing w:before="120"/>
              <w:jc w:val="left"/>
              <w:rPr>
                <w:sz w:val="20"/>
                <w:szCs w:val="20"/>
              </w:rPr>
            </w:pPr>
            <w:r w:rsidRPr="00C449D3">
              <w:rPr>
                <w:sz w:val="20"/>
                <w:szCs w:val="20"/>
              </w:rPr>
              <w:t>How did the information about the Erasmus+ project and the ongoing selection reach you?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D19DF" w14:textId="77777777" w:rsidR="00584840" w:rsidRDefault="00584840" w:rsidP="00261715">
            <w:pPr>
              <w:rPr>
                <w:rFonts w:ascii="Times New Roman" w:hAnsi="Times New Roman"/>
                <w:i/>
                <w:iCs/>
                <w:sz w:val="22"/>
                <w:szCs w:val="22"/>
              </w:rPr>
            </w:pPr>
          </w:p>
        </w:tc>
      </w:tr>
    </w:tbl>
    <w:p w14:paraId="35125EDB" w14:textId="4959FE68" w:rsidR="00C40E8A" w:rsidRDefault="00C40E8A" w:rsidP="00285256">
      <w:pPr>
        <w:pStyle w:val="ECVLanguageExplanation"/>
        <w:rPr>
          <w:i/>
          <w:color w:val="000000" w:themeColor="text1"/>
          <w:sz w:val="16"/>
        </w:rPr>
      </w:pPr>
    </w:p>
    <w:sectPr w:rsidR="00C40E8A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EAD8B" w14:textId="77777777" w:rsidR="00CF7242" w:rsidRDefault="00CF7242">
      <w:r>
        <w:separator/>
      </w:r>
    </w:p>
  </w:endnote>
  <w:endnote w:type="continuationSeparator" w:id="0">
    <w:p w14:paraId="1D6D7218" w14:textId="77777777" w:rsidR="00CF7242" w:rsidRDefault="00CF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F8B7B389-5A1E-4BB1-A069-48AD05A8A5DF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79BAFD16-8B89-4BB5-A99D-E26A73A20E44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6C77D88-BADB-445B-9BAC-87FF2AD219EA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30BD698C-C82F-4458-9CC3-04361DB0500A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54D17FA0-EFCC-4B73-BE16-4843ED9A83F0}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6" w:subsetted="1" w:fontKey="{6B6D7EA8-79FB-4239-ACBD-614DC839EB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F294D" w14:textId="77777777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14:paraId="56C04151" w14:textId="77777777"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DEB1F" w14:textId="01579DFB"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8C0DAA">
      <w:rPr>
        <w:rStyle w:val="Puslapionumeris"/>
        <w:noProof/>
      </w:rPr>
      <w:t>2</w:t>
    </w:r>
    <w:r>
      <w:rPr>
        <w:rStyle w:val="Puslapionumeris"/>
      </w:rPr>
      <w:fldChar w:fldCharType="end"/>
    </w:r>
  </w:p>
  <w:p w14:paraId="3A71D363" w14:textId="77777777"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FAEA8" w14:textId="77777777" w:rsidR="00CF7242" w:rsidRDefault="00CF7242">
      <w:r>
        <w:separator/>
      </w:r>
    </w:p>
  </w:footnote>
  <w:footnote w:type="continuationSeparator" w:id="0">
    <w:p w14:paraId="10B95437" w14:textId="77777777" w:rsidR="00CF7242" w:rsidRDefault="00CF7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DCFEC" w14:textId="265DE49E" w:rsidR="007E50AC" w:rsidRDefault="007E50AC" w:rsidP="00C40E8A">
    <w:pPr>
      <w:spacing w:after="12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682268"/>
    <w:multiLevelType w:val="hybridMultilevel"/>
    <w:tmpl w:val="6122D5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32216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19C0"/>
    <w:rsid w:val="00222CEA"/>
    <w:rsid w:val="00230E59"/>
    <w:rsid w:val="00242F6A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1FE"/>
    <w:rsid w:val="002A187C"/>
    <w:rsid w:val="002A5BCF"/>
    <w:rsid w:val="002A6443"/>
    <w:rsid w:val="002A6BCF"/>
    <w:rsid w:val="002B02F6"/>
    <w:rsid w:val="002B63B2"/>
    <w:rsid w:val="002B6785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2039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E64B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3BA9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76FC4"/>
    <w:rsid w:val="00584840"/>
    <w:rsid w:val="00587252"/>
    <w:rsid w:val="00597769"/>
    <w:rsid w:val="0059785C"/>
    <w:rsid w:val="005A4969"/>
    <w:rsid w:val="005B3242"/>
    <w:rsid w:val="005D214B"/>
    <w:rsid w:val="005D45DF"/>
    <w:rsid w:val="005D575F"/>
    <w:rsid w:val="005F35E2"/>
    <w:rsid w:val="00602A81"/>
    <w:rsid w:val="006031BE"/>
    <w:rsid w:val="00621170"/>
    <w:rsid w:val="00633F73"/>
    <w:rsid w:val="006352EB"/>
    <w:rsid w:val="00636A83"/>
    <w:rsid w:val="00637C7C"/>
    <w:rsid w:val="0064389F"/>
    <w:rsid w:val="00660194"/>
    <w:rsid w:val="00662C6B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1CB7"/>
    <w:rsid w:val="00725D39"/>
    <w:rsid w:val="0074680E"/>
    <w:rsid w:val="0075094C"/>
    <w:rsid w:val="00767ECE"/>
    <w:rsid w:val="00775AAF"/>
    <w:rsid w:val="0078022F"/>
    <w:rsid w:val="0078565D"/>
    <w:rsid w:val="00794D6E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6DB2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B6624"/>
    <w:rsid w:val="008C0DAA"/>
    <w:rsid w:val="008C13A7"/>
    <w:rsid w:val="008C2062"/>
    <w:rsid w:val="008C76E0"/>
    <w:rsid w:val="008D0E8A"/>
    <w:rsid w:val="008D2379"/>
    <w:rsid w:val="008E18A9"/>
    <w:rsid w:val="008E2751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90C66"/>
    <w:rsid w:val="009B7823"/>
    <w:rsid w:val="009C46A4"/>
    <w:rsid w:val="009E1EFD"/>
    <w:rsid w:val="009E323E"/>
    <w:rsid w:val="00A06C33"/>
    <w:rsid w:val="00A21CEE"/>
    <w:rsid w:val="00A249C7"/>
    <w:rsid w:val="00A2581C"/>
    <w:rsid w:val="00A266F4"/>
    <w:rsid w:val="00A26845"/>
    <w:rsid w:val="00A342CD"/>
    <w:rsid w:val="00A37152"/>
    <w:rsid w:val="00A5527C"/>
    <w:rsid w:val="00A601E0"/>
    <w:rsid w:val="00A66BC2"/>
    <w:rsid w:val="00A70457"/>
    <w:rsid w:val="00A72597"/>
    <w:rsid w:val="00A755E9"/>
    <w:rsid w:val="00A764F2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97349"/>
    <w:rsid w:val="00BA5FF0"/>
    <w:rsid w:val="00BB5007"/>
    <w:rsid w:val="00BB7773"/>
    <w:rsid w:val="00BC2EBB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3553"/>
    <w:rsid w:val="00C14AE2"/>
    <w:rsid w:val="00C16CE7"/>
    <w:rsid w:val="00C22650"/>
    <w:rsid w:val="00C2488C"/>
    <w:rsid w:val="00C30140"/>
    <w:rsid w:val="00C30FE6"/>
    <w:rsid w:val="00C40E8A"/>
    <w:rsid w:val="00C42A83"/>
    <w:rsid w:val="00C42DC4"/>
    <w:rsid w:val="00C449D3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6D9C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E6653"/>
    <w:rsid w:val="00CF38F7"/>
    <w:rsid w:val="00CF5F47"/>
    <w:rsid w:val="00CF7242"/>
    <w:rsid w:val="00D066BE"/>
    <w:rsid w:val="00D10E00"/>
    <w:rsid w:val="00D12739"/>
    <w:rsid w:val="00D17C81"/>
    <w:rsid w:val="00D329DF"/>
    <w:rsid w:val="00D41752"/>
    <w:rsid w:val="00D43584"/>
    <w:rsid w:val="00D53FE3"/>
    <w:rsid w:val="00D55D87"/>
    <w:rsid w:val="00D60D2A"/>
    <w:rsid w:val="00D616F2"/>
    <w:rsid w:val="00D63579"/>
    <w:rsid w:val="00D64328"/>
    <w:rsid w:val="00D64533"/>
    <w:rsid w:val="00D662B1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244D"/>
    <w:rsid w:val="00E1302B"/>
    <w:rsid w:val="00E15FEF"/>
    <w:rsid w:val="00E16B23"/>
    <w:rsid w:val="00E33AA8"/>
    <w:rsid w:val="00E33AD9"/>
    <w:rsid w:val="00E449FC"/>
    <w:rsid w:val="00E5377E"/>
    <w:rsid w:val="00E56D57"/>
    <w:rsid w:val="00E56EAF"/>
    <w:rsid w:val="00E57870"/>
    <w:rsid w:val="00E6030A"/>
    <w:rsid w:val="00E60547"/>
    <w:rsid w:val="00E6255C"/>
    <w:rsid w:val="00E73288"/>
    <w:rsid w:val="00E97321"/>
    <w:rsid w:val="00EB050A"/>
    <w:rsid w:val="00EB3C48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A0D58"/>
    <w:rsid w:val="00FA694F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44ABF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032216"/>
    <w:pPr>
      <w:tabs>
        <w:tab w:val="clear" w:pos="85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lt-LT"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032216"/>
    <w:rPr>
      <w:rFonts w:ascii="Courier New" w:hAnsi="Courier New" w:cs="Courier New"/>
      <w:lang w:val="lt-LT" w:eastAsia="lt-LT"/>
    </w:rPr>
  </w:style>
  <w:style w:type="character" w:customStyle="1" w:styleId="y2iqfc">
    <w:name w:val="y2iqfc"/>
    <w:basedOn w:val="Numatytasispastraiposriftas"/>
    <w:rsid w:val="00032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01BB0-74A7-4AD0-B3CE-34B481826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application_6thCall_NATO.dot</Template>
  <TotalTime>31</TotalTime>
  <Pages>2</Pages>
  <Words>1378</Words>
  <Characters>787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2161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Irma Šiaulytė</cp:lastModifiedBy>
  <cp:revision>12</cp:revision>
  <cp:lastPrinted>2011-07-05T08:42:00Z</cp:lastPrinted>
  <dcterms:created xsi:type="dcterms:W3CDTF">2023-11-16T11:05:00Z</dcterms:created>
  <dcterms:modified xsi:type="dcterms:W3CDTF">2024-12-13T05:40:00Z</dcterms:modified>
</cp:coreProperties>
</file>