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C7DF73" w14:textId="290BB130" w:rsidR="00C40E8A" w:rsidRDefault="00C40E8A" w:rsidP="00BD1B48">
      <w:pPr>
        <w:spacing w:after="120"/>
        <w:jc w:val="center"/>
        <w:rPr>
          <w:b/>
          <w:noProof/>
          <w:color w:val="000000"/>
          <w:lang w:val="lt-LT" w:eastAsia="lt-LT"/>
        </w:rPr>
      </w:pPr>
    </w:p>
    <w:p w14:paraId="4099567B" w14:textId="22EB2F48" w:rsidR="00C40E8A" w:rsidRDefault="00C40E8A" w:rsidP="00BD1B48">
      <w:pPr>
        <w:spacing w:after="120"/>
        <w:jc w:val="center"/>
        <w:rPr>
          <w:b/>
          <w:color w:val="002060"/>
        </w:rPr>
      </w:pPr>
      <w:r w:rsidRPr="00DB4C91">
        <w:rPr>
          <w:noProof/>
          <w:lang w:val="lt-LT" w:eastAsia="lt-LT"/>
        </w:rPr>
        <w:drawing>
          <wp:inline distT="0" distB="0" distL="0" distR="0" wp14:anchorId="02B9D61F" wp14:editId="364B054F">
            <wp:extent cx="2457450" cy="514350"/>
            <wp:effectExtent l="0" t="0" r="0" b="0"/>
            <wp:docPr id="1" name="Picture 1" descr="C:\Users\Jolanta\AppData\Local\Temp\Temp1_co-funded_en (1).zip\co-funded_en\Horizontal\JPEG\EN Co-funded by the EU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nta\AppData\Local\Temp\Temp1_co-funded_en (1).zip\co-funded_en\Horizontal\JPEG\EN Co-funded by the EU_P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CE7" w:rsidRPr="00A11FB8">
        <w:rPr>
          <w:rFonts w:cstheme="minorHAnsi"/>
          <w:b/>
          <w:noProof/>
          <w:lang w:val="lt-LT" w:eastAsia="lt-LT"/>
        </w:rPr>
        <w:drawing>
          <wp:inline distT="0" distB="0" distL="0" distR="0" wp14:anchorId="33819CC5" wp14:editId="690008EC">
            <wp:extent cx="1569285" cy="502285"/>
            <wp:effectExtent l="0" t="0" r="0" b="0"/>
            <wp:docPr id="3" name="Paveikslėlis 3" descr="Z:\logo\KITM-horizontalus-pil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logo\KITM-horizontalus-piln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382" cy="51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9C139" w14:textId="60207681" w:rsidR="00C40E8A" w:rsidRDefault="00F5562D" w:rsidP="00BD1B48">
      <w:pPr>
        <w:jc w:val="center"/>
        <w:rPr>
          <w:color w:val="000000"/>
          <w:sz w:val="20"/>
          <w:szCs w:val="20"/>
        </w:rPr>
      </w:pPr>
      <w:r w:rsidRPr="00F5562D">
        <w:rPr>
          <w:color w:val="000000"/>
          <w:sz w:val="20"/>
          <w:szCs w:val="20"/>
        </w:rPr>
        <w:t>2025-1-LT01-KA121-VET-000341166</w:t>
      </w:r>
    </w:p>
    <w:p w14:paraId="586F1638" w14:textId="77777777" w:rsidR="00F5562D" w:rsidRDefault="00F5562D" w:rsidP="00BD1B48">
      <w:pPr>
        <w:jc w:val="center"/>
        <w:rPr>
          <w:b/>
          <w:color w:val="002060"/>
          <w:szCs w:val="32"/>
          <w:lang w:val="en-US"/>
        </w:rPr>
      </w:pPr>
    </w:p>
    <w:p w14:paraId="5815A421" w14:textId="6A7BD737" w:rsidR="00BD1B48" w:rsidRDefault="0008579A" w:rsidP="00BD1B48">
      <w:pPr>
        <w:jc w:val="center"/>
        <w:rPr>
          <w:b/>
          <w:color w:val="002060"/>
          <w:szCs w:val="32"/>
          <w:lang w:val="en-US"/>
        </w:rPr>
      </w:pPr>
      <w:r>
        <w:rPr>
          <w:b/>
          <w:color w:val="002060"/>
          <w:szCs w:val="32"/>
          <w:lang w:val="en-US"/>
        </w:rPr>
        <w:t>APPLICATION</w:t>
      </w:r>
      <w:r w:rsidR="00D9761C">
        <w:rPr>
          <w:b/>
          <w:color w:val="002060"/>
          <w:szCs w:val="32"/>
          <w:lang w:val="en-US"/>
        </w:rPr>
        <w:t xml:space="preserve"> FOR </w:t>
      </w:r>
      <w:r w:rsidR="00433BA9">
        <w:rPr>
          <w:b/>
          <w:color w:val="002060"/>
          <w:szCs w:val="32"/>
          <w:lang w:val="en-US"/>
        </w:rPr>
        <w:t>STUDENT EXCHANGE PROGRAMME</w:t>
      </w:r>
    </w:p>
    <w:p w14:paraId="0231B9C7" w14:textId="77777777" w:rsidR="002A11FE" w:rsidRDefault="002A11FE" w:rsidP="00BD1B48">
      <w:pPr>
        <w:jc w:val="center"/>
        <w:rPr>
          <w:b/>
          <w:color w:val="002060"/>
          <w:szCs w:val="32"/>
          <w:lang w:val="en-US"/>
        </w:rPr>
      </w:pPr>
    </w:p>
    <w:p w14:paraId="40475A3D" w14:textId="59BA69A5" w:rsidR="002A11FE" w:rsidRPr="00D616F2" w:rsidRDefault="007554E1" w:rsidP="00BD1B48">
      <w:pPr>
        <w:jc w:val="center"/>
        <w:rPr>
          <w:b/>
          <w:color w:val="002060"/>
          <w:szCs w:val="32"/>
          <w:lang w:val="en-US"/>
        </w:rPr>
      </w:pPr>
      <w:r>
        <w:rPr>
          <w:b/>
          <w:color w:val="002060"/>
          <w:szCs w:val="32"/>
          <w:highlight w:val="yellow"/>
          <w:lang w:val="en-US"/>
        </w:rPr>
        <w:t>PILDOMA ANGLŲ</w:t>
      </w:r>
      <w:r w:rsidR="002A11FE" w:rsidRPr="002A11FE">
        <w:rPr>
          <w:b/>
          <w:color w:val="002060"/>
          <w:szCs w:val="32"/>
          <w:highlight w:val="yellow"/>
          <w:lang w:val="en-US"/>
        </w:rPr>
        <w:t xml:space="preserve"> KALBA</w:t>
      </w:r>
    </w:p>
    <w:p w14:paraId="51467841" w14:textId="70CA1746" w:rsidR="001930F3" w:rsidRPr="001930F3" w:rsidRDefault="001930F3" w:rsidP="001930F3">
      <w:pPr>
        <w:jc w:val="center"/>
        <w:rPr>
          <w:rFonts w:ascii="Times New Roman" w:hAnsi="Times New Roman" w:cs="Times New Roman"/>
          <w:b/>
          <w:bCs/>
          <w:color w:val="002060"/>
          <w:sz w:val="20"/>
          <w:szCs w:val="20"/>
        </w:rPr>
      </w:pPr>
    </w:p>
    <w:p w14:paraId="17802F88" w14:textId="77777777" w:rsidR="00845A19" w:rsidRDefault="00845A19">
      <w:pPr>
        <w:rPr>
          <w:b/>
          <w:color w:val="002060"/>
          <w:sz w:val="22"/>
        </w:rPr>
      </w:pPr>
    </w:p>
    <w:p w14:paraId="00A91913" w14:textId="77777777" w:rsidR="007A1863" w:rsidRPr="007A1863" w:rsidRDefault="00E56EAF" w:rsidP="007A1863">
      <w:pPr>
        <w:rPr>
          <w:b/>
          <w:color w:val="002060"/>
          <w:sz w:val="22"/>
        </w:rPr>
      </w:pPr>
      <w:r>
        <w:rPr>
          <w:b/>
          <w:noProof/>
          <w:color w:val="002060"/>
          <w:sz w:val="18"/>
          <w:lang w:val="lt-LT"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19FF63" wp14:editId="38BA3291">
                <wp:simplePos x="0" y="0"/>
                <wp:positionH relativeFrom="column">
                  <wp:posOffset>4773931</wp:posOffset>
                </wp:positionH>
                <wp:positionV relativeFrom="paragraph">
                  <wp:posOffset>22860</wp:posOffset>
                </wp:positionV>
                <wp:extent cx="1104900" cy="1470660"/>
                <wp:effectExtent l="0" t="0" r="19050" b="1524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14706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E4B74" w14:textId="77777777" w:rsidR="007E50AC" w:rsidRDefault="007E50AC" w:rsidP="007A1863">
                            <w:pPr>
                              <w:jc w:val="center"/>
                              <w:rPr>
                                <w:color w:val="000000"/>
                                <w:sz w:val="22"/>
                                <w:lang w:val="en-US"/>
                              </w:rPr>
                            </w:pPr>
                          </w:p>
                          <w:p w14:paraId="405182B3" w14:textId="77777777" w:rsidR="007E50AC" w:rsidRDefault="007E50AC" w:rsidP="007A1863">
                            <w:pPr>
                              <w:jc w:val="center"/>
                              <w:rPr>
                                <w:color w:val="000000"/>
                                <w:sz w:val="22"/>
                                <w:lang w:val="en-US"/>
                              </w:rPr>
                            </w:pPr>
                          </w:p>
                          <w:p w14:paraId="120FD38A" w14:textId="77777777" w:rsidR="007E50AC" w:rsidRDefault="007E50AC" w:rsidP="007A1863">
                            <w:pPr>
                              <w:jc w:val="center"/>
                              <w:rPr>
                                <w:color w:val="000000"/>
                                <w:sz w:val="22"/>
                                <w:lang w:val="en-US"/>
                              </w:rPr>
                            </w:pPr>
                          </w:p>
                          <w:p w14:paraId="043305B1" w14:textId="77777777" w:rsidR="007E50AC" w:rsidRPr="00363BF5" w:rsidRDefault="007E50AC" w:rsidP="007A1863">
                            <w:pPr>
                              <w:jc w:val="center"/>
                              <w:rPr>
                                <w:color w:val="002060"/>
                                <w:sz w:val="20"/>
                              </w:rPr>
                            </w:pPr>
                            <w:r w:rsidRPr="00363BF5">
                              <w:rPr>
                                <w:color w:val="002060"/>
                                <w:sz w:val="20"/>
                                <w:lang w:val="en-US"/>
                              </w:rPr>
                              <w:t>(Photograph)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19FF6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75.9pt;margin-top:1.8pt;width:87pt;height:11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" fillcolor="#dbe5f1 [660]" strokecolor="#b8cce4 [1300]" strokeweight="2pt">
                <v:path arrowok="t"/>
                <v:textbox>
                  <w:txbxContent>
                    <w:p w14:paraId="366E4B74" w14:textId="77777777" w:rsidR="007E50AC" w:rsidRDefault="007E50AC" w:rsidP="007A1863">
                      <w:pPr>
                        <w:jc w:val="center"/>
                        <w:rPr>
                          <w:color w:val="000000"/>
                          <w:sz w:val="22"/>
                          <w:lang w:val="en-US"/>
                        </w:rPr>
                      </w:pPr>
                    </w:p>
                    <w:p w14:paraId="405182B3" w14:textId="77777777" w:rsidR="007E50AC" w:rsidRDefault="007E50AC" w:rsidP="007A1863">
                      <w:pPr>
                        <w:jc w:val="center"/>
                        <w:rPr>
                          <w:color w:val="000000"/>
                          <w:sz w:val="22"/>
                          <w:lang w:val="en-US"/>
                        </w:rPr>
                      </w:pPr>
                    </w:p>
                    <w:p w14:paraId="120FD38A" w14:textId="77777777" w:rsidR="007E50AC" w:rsidRDefault="007E50AC" w:rsidP="007A1863">
                      <w:pPr>
                        <w:jc w:val="center"/>
                        <w:rPr>
                          <w:color w:val="000000"/>
                          <w:sz w:val="22"/>
                          <w:lang w:val="en-US"/>
                        </w:rPr>
                      </w:pPr>
                    </w:p>
                    <w:p w14:paraId="043305B1" w14:textId="77777777" w:rsidR="007E50AC" w:rsidRPr="00363BF5" w:rsidRDefault="007E50AC" w:rsidP="007A1863">
                      <w:pPr>
                        <w:jc w:val="center"/>
                        <w:rPr>
                          <w:color w:val="002060"/>
                          <w:sz w:val="20"/>
                        </w:rPr>
                      </w:pPr>
                      <w:r w:rsidRPr="00363BF5">
                        <w:rPr>
                          <w:color w:val="002060"/>
                          <w:sz w:val="20"/>
                          <w:lang w:val="en-US"/>
                        </w:rPr>
                        <w:t>(Photograph)</w:t>
                      </w:r>
                    </w:p>
                  </w:txbxContent>
                </v:textbox>
              </v:shape>
            </w:pict>
          </mc:Fallback>
        </mc:AlternateContent>
      </w:r>
      <w:r w:rsidR="00436410">
        <w:rPr>
          <w:b/>
          <w:color w:val="002060"/>
          <w:sz w:val="22"/>
        </w:rPr>
        <w:t>PERSONAL INFORMATION</w:t>
      </w:r>
      <w:r w:rsidR="007E50AC">
        <w:rPr>
          <w:b/>
          <w:color w:val="002060"/>
          <w:sz w:val="22"/>
        </w:rPr>
        <w:t xml:space="preserve"> </w:t>
      </w:r>
    </w:p>
    <w:p w14:paraId="72338FC4" w14:textId="77777777" w:rsidR="007A1863" w:rsidRDefault="007A1863">
      <w:pPr>
        <w:rPr>
          <w:b/>
          <w:color w:val="002060"/>
          <w:sz w:val="22"/>
        </w:rPr>
      </w:pPr>
    </w:p>
    <w:tbl>
      <w:tblPr>
        <w:tblStyle w:val="Lentelstinklelis"/>
        <w:tblW w:w="10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180"/>
      </w:tblGrid>
      <w:tr w:rsidR="007A1863" w14:paraId="70E616CC" w14:textId="77777777" w:rsidTr="00906183">
        <w:tc>
          <w:tcPr>
            <w:tcW w:w="3085" w:type="dxa"/>
          </w:tcPr>
          <w:p w14:paraId="3F1F564E" w14:textId="77777777" w:rsidR="007A1863" w:rsidRDefault="007A1863" w:rsidP="00A2581C">
            <w:pPr>
              <w:spacing w:after="120"/>
              <w:rPr>
                <w:sz w:val="20"/>
              </w:rPr>
            </w:pPr>
            <w:r w:rsidRPr="007A1863">
              <w:rPr>
                <w:sz w:val="20"/>
              </w:rPr>
              <w:t>Last name (family name):</w:t>
            </w:r>
          </w:p>
        </w:tc>
        <w:tc>
          <w:tcPr>
            <w:tcW w:w="7180" w:type="dxa"/>
          </w:tcPr>
          <w:p w14:paraId="303EB658" w14:textId="77777777" w:rsidR="007A1863" w:rsidRPr="009A0204" w:rsidRDefault="00CA6D9C" w:rsidP="00906183">
            <w:pPr>
              <w:spacing w:after="120"/>
              <w:rPr>
                <w:sz w:val="20"/>
                <w:lang w:val="en-IE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14:paraId="55FBD028" w14:textId="77777777" w:rsidTr="00906183">
        <w:tc>
          <w:tcPr>
            <w:tcW w:w="3085" w:type="dxa"/>
          </w:tcPr>
          <w:p w14:paraId="46057F3A" w14:textId="77777777" w:rsidR="00636A83" w:rsidRPr="00636A83" w:rsidRDefault="007A1863" w:rsidP="00A2581C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First name:</w:t>
            </w:r>
            <w:r w:rsidR="00636A83">
              <w:rPr>
                <w:sz w:val="20"/>
                <w:szCs w:val="20"/>
              </w:rPr>
              <w:t xml:space="preserve"> </w:t>
            </w:r>
          </w:p>
          <w:p w14:paraId="5BEEBC4B" w14:textId="77777777" w:rsidR="007A1863" w:rsidRPr="00636A83" w:rsidRDefault="00636A83" w:rsidP="00636A83">
            <w:pPr>
              <w:rPr>
                <w:sz w:val="20"/>
              </w:rPr>
            </w:pPr>
            <w:r>
              <w:rPr>
                <w:sz w:val="20"/>
              </w:rPr>
              <w:t>Date of birth:</w:t>
            </w:r>
          </w:p>
        </w:tc>
        <w:tc>
          <w:tcPr>
            <w:tcW w:w="7180" w:type="dxa"/>
          </w:tcPr>
          <w:p w14:paraId="70BA7C7C" w14:textId="77777777" w:rsidR="00636A83" w:rsidRPr="00636A83" w:rsidRDefault="00CA6D9C" w:rsidP="00636A83">
            <w:pPr>
              <w:spacing w:after="120"/>
              <w:ind w:left="142" w:hanging="142"/>
              <w:rPr>
                <w:sz w:val="20"/>
                <w:szCs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  <w:p w14:paraId="3D4688D3" w14:textId="77777777" w:rsidR="00636A83" w:rsidRPr="0078565D" w:rsidRDefault="00CA6D9C" w:rsidP="00636A83">
            <w:pPr>
              <w:spacing w:after="120"/>
              <w:rPr>
                <w:rFonts w:ascii="Times New Roman" w:hAnsi="Times New Roman" w:cs="Times New Roman"/>
                <w:sz w:val="20"/>
              </w:rPr>
            </w:pPr>
            <w:r w:rsidRPr="0078565D">
              <w:rPr>
                <w:rFonts w:ascii="Times New Roman" w:hAnsi="Times New Roman" w:cs="Times New Roman"/>
                <w:sz w:val="22"/>
                <w:szCs w:val="22"/>
              </w:rPr>
              <w:fldChar w:fldCharType="begin">
                <w:ffData>
                  <w:name w:val="Text214"/>
                  <w:enabled/>
                  <w:calcOnExit w:val="0"/>
                  <w:textInput/>
                </w:ffData>
              </w:fldChar>
            </w:r>
            <w:r w:rsidR="00636A83" w:rsidRPr="0078565D">
              <w:rPr>
                <w:rFonts w:ascii="Times New Roman" w:hAnsi="Times New Roman" w:cs="Times New Roman"/>
                <w:sz w:val="22"/>
                <w:szCs w:val="22"/>
              </w:rPr>
              <w:instrText xml:space="preserve"> FORMTEXT </w:instrText>
            </w:r>
            <w:r w:rsidRPr="0078565D">
              <w:rPr>
                <w:rFonts w:ascii="Times New Roman" w:hAnsi="Times New Roman" w:cs="Times New Roman"/>
                <w:sz w:val="22"/>
                <w:szCs w:val="22"/>
              </w:rPr>
            </w:r>
            <w:r w:rsidRPr="0078565D">
              <w:rPr>
                <w:rFonts w:ascii="Times New Roman" w:hAnsi="Times New Roman" w:cs="Times New Roman"/>
                <w:sz w:val="22"/>
                <w:szCs w:val="22"/>
              </w:rPr>
              <w:fldChar w:fldCharType="separate"/>
            </w:r>
            <w:r w:rsidR="00636A83" w:rsidRPr="0078565D">
              <w:rPr>
                <w:rFonts w:ascii="Times New Roman" w:hAnsi="Times New Roman" w:cs="Times New Roman"/>
                <w:noProof/>
                <w:sz w:val="22"/>
                <w:szCs w:val="22"/>
              </w:rPr>
              <w:t>dd/mm/yy</w:t>
            </w:r>
            <w:r w:rsidRPr="0078565D"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</w:p>
        </w:tc>
      </w:tr>
      <w:tr w:rsidR="007A1863" w14:paraId="6C58C1DB" w14:textId="77777777" w:rsidTr="00906183">
        <w:tc>
          <w:tcPr>
            <w:tcW w:w="3085" w:type="dxa"/>
          </w:tcPr>
          <w:p w14:paraId="386D6FA4" w14:textId="77777777" w:rsidR="007A1863" w:rsidRDefault="007A1863" w:rsidP="00A2581C">
            <w:pPr>
              <w:spacing w:after="120"/>
              <w:rPr>
                <w:sz w:val="20"/>
              </w:rPr>
            </w:pPr>
            <w:r>
              <w:rPr>
                <w:sz w:val="20"/>
              </w:rPr>
              <w:t>Age:</w:t>
            </w:r>
          </w:p>
        </w:tc>
        <w:tc>
          <w:tcPr>
            <w:tcW w:w="7180" w:type="dxa"/>
          </w:tcPr>
          <w:p w14:paraId="5960A9A3" w14:textId="77777777"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14:paraId="11CDA266" w14:textId="77777777" w:rsidTr="00906183">
        <w:tc>
          <w:tcPr>
            <w:tcW w:w="3085" w:type="dxa"/>
          </w:tcPr>
          <w:p w14:paraId="2411E120" w14:textId="6C9983EF" w:rsidR="007A1863" w:rsidRDefault="007A1863" w:rsidP="00851602">
            <w:pPr>
              <w:spacing w:after="120"/>
              <w:ind w:right="-567"/>
              <w:rPr>
                <w:sz w:val="20"/>
              </w:rPr>
            </w:pPr>
          </w:p>
        </w:tc>
        <w:tc>
          <w:tcPr>
            <w:tcW w:w="7180" w:type="dxa"/>
          </w:tcPr>
          <w:p w14:paraId="719F92BF" w14:textId="17106FB0" w:rsidR="007A1863" w:rsidRPr="00815D67" w:rsidRDefault="007A1863" w:rsidP="00636A83">
            <w:pPr>
              <w:spacing w:after="120"/>
              <w:ind w:left="-2943" w:hanging="142"/>
              <w:rPr>
                <w:sz w:val="20"/>
                <w:szCs w:val="20"/>
              </w:rPr>
            </w:pPr>
          </w:p>
        </w:tc>
      </w:tr>
      <w:tr w:rsidR="007A1863" w14:paraId="68CCD9F9" w14:textId="77777777" w:rsidTr="00906183">
        <w:tc>
          <w:tcPr>
            <w:tcW w:w="3085" w:type="dxa"/>
          </w:tcPr>
          <w:p w14:paraId="18DBE405" w14:textId="77777777" w:rsidR="007A1863" w:rsidRDefault="007A1863" w:rsidP="00A2581C">
            <w:pPr>
              <w:spacing w:before="240" w:after="120"/>
              <w:rPr>
                <w:sz w:val="20"/>
              </w:rPr>
            </w:pPr>
            <w:r w:rsidRPr="007B277C">
              <w:rPr>
                <w:b/>
                <w:color w:val="002060"/>
                <w:sz w:val="20"/>
                <w:szCs w:val="20"/>
              </w:rPr>
              <w:t>Contact details</w:t>
            </w:r>
          </w:p>
        </w:tc>
        <w:tc>
          <w:tcPr>
            <w:tcW w:w="7180" w:type="dxa"/>
          </w:tcPr>
          <w:p w14:paraId="46C759CD" w14:textId="77777777" w:rsidR="007A1863" w:rsidRDefault="007A1863" w:rsidP="00A2581C">
            <w:pPr>
              <w:spacing w:after="120"/>
              <w:rPr>
                <w:sz w:val="20"/>
              </w:rPr>
            </w:pPr>
          </w:p>
        </w:tc>
      </w:tr>
      <w:tr w:rsidR="007A1863" w14:paraId="12C47C13" w14:textId="77777777" w:rsidTr="00906183">
        <w:tc>
          <w:tcPr>
            <w:tcW w:w="3085" w:type="dxa"/>
          </w:tcPr>
          <w:p w14:paraId="15D310C2" w14:textId="77777777" w:rsidR="007A1863" w:rsidRPr="007B277C" w:rsidRDefault="006B63F3" w:rsidP="006B63F3">
            <w:pPr>
              <w:spacing w:after="120"/>
              <w:ind w:right="-567"/>
              <w:rPr>
                <w:b/>
                <w:color w:val="002060"/>
                <w:sz w:val="20"/>
                <w:szCs w:val="20"/>
              </w:rPr>
            </w:pPr>
            <w:r>
              <w:rPr>
                <w:sz w:val="20"/>
                <w:szCs w:val="20"/>
              </w:rPr>
              <w:t>Telep</w:t>
            </w:r>
            <w:r w:rsidRPr="00222CEA">
              <w:rPr>
                <w:sz w:val="20"/>
                <w:szCs w:val="20"/>
              </w:rPr>
              <w:t xml:space="preserve">hone </w:t>
            </w:r>
            <w:r>
              <w:rPr>
                <w:sz w:val="20"/>
                <w:szCs w:val="20"/>
              </w:rPr>
              <w:t>n</w:t>
            </w:r>
            <w:r w:rsidRPr="00222CEA">
              <w:rPr>
                <w:sz w:val="20"/>
                <w:szCs w:val="20"/>
              </w:rPr>
              <w:t>umber:</w:t>
            </w:r>
            <w:r>
              <w:rPr>
                <w:sz w:val="20"/>
                <w:szCs w:val="20"/>
                <w:lang w:val="en-US"/>
              </w:rPr>
              <w:t xml:space="preserve">          +370</w:t>
            </w:r>
          </w:p>
        </w:tc>
        <w:tc>
          <w:tcPr>
            <w:tcW w:w="7180" w:type="dxa"/>
          </w:tcPr>
          <w:p w14:paraId="5D369A26" w14:textId="77777777"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14:paraId="3BE90391" w14:textId="77777777" w:rsidTr="00906183">
        <w:tc>
          <w:tcPr>
            <w:tcW w:w="3085" w:type="dxa"/>
          </w:tcPr>
          <w:p w14:paraId="16D89755" w14:textId="77777777" w:rsidR="007A1863" w:rsidRPr="007B277C" w:rsidRDefault="007A1863" w:rsidP="00A2581C">
            <w:pPr>
              <w:spacing w:after="120"/>
              <w:rPr>
                <w:b/>
                <w:color w:val="002060"/>
                <w:sz w:val="20"/>
                <w:szCs w:val="20"/>
              </w:rPr>
            </w:pPr>
            <w:r>
              <w:rPr>
                <w:sz w:val="20"/>
                <w:szCs w:val="20"/>
              </w:rPr>
              <w:t>E-m</w:t>
            </w:r>
            <w:r w:rsidRPr="00222CEA">
              <w:rPr>
                <w:sz w:val="20"/>
                <w:szCs w:val="20"/>
              </w:rPr>
              <w:t>ail</w:t>
            </w:r>
            <w:r>
              <w:rPr>
                <w:sz w:val="20"/>
                <w:szCs w:val="20"/>
              </w:rPr>
              <w:t xml:space="preserve"> address</w:t>
            </w:r>
            <w:r w:rsidRPr="00222CEA">
              <w:rPr>
                <w:sz w:val="20"/>
                <w:szCs w:val="20"/>
              </w:rPr>
              <w:t>:</w:t>
            </w:r>
          </w:p>
        </w:tc>
        <w:tc>
          <w:tcPr>
            <w:tcW w:w="7180" w:type="dxa"/>
          </w:tcPr>
          <w:p w14:paraId="0E3254B9" w14:textId="77777777"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14:paraId="511E9A31" w14:textId="77777777" w:rsidTr="00906183">
        <w:tc>
          <w:tcPr>
            <w:tcW w:w="3085" w:type="dxa"/>
          </w:tcPr>
          <w:p w14:paraId="753A9AA7" w14:textId="3CEDB9E2" w:rsidR="007A1863" w:rsidRPr="007B277C" w:rsidRDefault="007554E1" w:rsidP="00A2581C">
            <w:pPr>
              <w:spacing w:after="120"/>
              <w:rPr>
                <w:b/>
                <w:color w:val="002060"/>
                <w:sz w:val="20"/>
                <w:szCs w:val="20"/>
              </w:rPr>
            </w:pPr>
            <w:r>
              <w:rPr>
                <w:sz w:val="20"/>
                <w:szCs w:val="20"/>
              </w:rPr>
              <w:t>Education level</w:t>
            </w:r>
            <w:r w:rsidR="007A1863" w:rsidRPr="00222CEA">
              <w:rPr>
                <w:sz w:val="20"/>
                <w:szCs w:val="20"/>
              </w:rPr>
              <w:t>:</w:t>
            </w:r>
          </w:p>
        </w:tc>
        <w:tc>
          <w:tcPr>
            <w:tcW w:w="7180" w:type="dxa"/>
          </w:tcPr>
          <w:p w14:paraId="644BF5B9" w14:textId="77777777"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</w:tbl>
    <w:p w14:paraId="1E0E176E" w14:textId="1C0E019C" w:rsidR="001B2BED" w:rsidRPr="007554E1" w:rsidRDefault="00D55D87" w:rsidP="001B2BED">
      <w:pPr>
        <w:jc w:val="left"/>
        <w:rPr>
          <w:sz w:val="20"/>
          <w:szCs w:val="20"/>
        </w:rPr>
      </w:pPr>
      <w:r w:rsidRPr="007554E1">
        <w:rPr>
          <w:sz w:val="20"/>
          <w:szCs w:val="20"/>
        </w:rPr>
        <w:t xml:space="preserve">  </w:t>
      </w:r>
      <w:r w:rsidR="00636A83" w:rsidRPr="007554E1">
        <w:rPr>
          <w:sz w:val="20"/>
          <w:szCs w:val="20"/>
        </w:rPr>
        <w:t xml:space="preserve">Home address: </w:t>
      </w:r>
      <w:r w:rsidR="00414EF6" w:rsidRPr="007554E1">
        <w:rPr>
          <w:sz w:val="20"/>
          <w:szCs w:val="20"/>
        </w:rPr>
        <w:t xml:space="preserve">                      </w:t>
      </w:r>
      <w:r w:rsidR="001B2BED" w:rsidRPr="007554E1">
        <w:rPr>
          <w:sz w:val="20"/>
          <w:szCs w:val="20"/>
        </w:rPr>
        <w:t xml:space="preserve">Street: </w:t>
      </w:r>
      <w:r w:rsidR="00CA6D9C" w:rsidRPr="007554E1">
        <w:rPr>
          <w:sz w:val="20"/>
          <w:szCs w:val="20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1B2BED" w:rsidRPr="007554E1">
        <w:rPr>
          <w:sz w:val="20"/>
          <w:szCs w:val="20"/>
        </w:rPr>
        <w:instrText xml:space="preserve"> FORMTEXT </w:instrText>
      </w:r>
      <w:r w:rsidR="00CA6D9C" w:rsidRPr="007554E1">
        <w:rPr>
          <w:sz w:val="20"/>
          <w:szCs w:val="20"/>
        </w:rPr>
      </w:r>
      <w:r w:rsidR="00CA6D9C" w:rsidRPr="007554E1">
        <w:rPr>
          <w:sz w:val="20"/>
          <w:szCs w:val="20"/>
        </w:rPr>
        <w:fldChar w:fldCharType="separate"/>
      </w:r>
      <w:r w:rsidR="001B2BED" w:rsidRPr="007554E1">
        <w:rPr>
          <w:sz w:val="20"/>
          <w:szCs w:val="20"/>
        </w:rPr>
        <w:t> </w:t>
      </w:r>
      <w:r w:rsidR="001B2BED" w:rsidRPr="007554E1">
        <w:rPr>
          <w:sz w:val="20"/>
          <w:szCs w:val="20"/>
        </w:rPr>
        <w:t> </w:t>
      </w:r>
      <w:r w:rsidR="001B2BED" w:rsidRPr="007554E1">
        <w:rPr>
          <w:sz w:val="20"/>
          <w:szCs w:val="20"/>
        </w:rPr>
        <w:t> </w:t>
      </w:r>
      <w:r w:rsidR="001B2BED" w:rsidRPr="007554E1">
        <w:rPr>
          <w:sz w:val="20"/>
          <w:szCs w:val="20"/>
        </w:rPr>
        <w:t> </w:t>
      </w:r>
      <w:r w:rsidR="001B2BED" w:rsidRPr="007554E1">
        <w:rPr>
          <w:sz w:val="20"/>
          <w:szCs w:val="20"/>
        </w:rPr>
        <w:t> </w:t>
      </w:r>
      <w:r w:rsidR="00CA6D9C" w:rsidRPr="007554E1">
        <w:rPr>
          <w:sz w:val="20"/>
          <w:szCs w:val="20"/>
        </w:rPr>
        <w:fldChar w:fldCharType="end"/>
      </w:r>
      <w:r w:rsidR="001B2BED" w:rsidRPr="007554E1">
        <w:rPr>
          <w:sz w:val="20"/>
          <w:szCs w:val="20"/>
        </w:rPr>
        <w:t xml:space="preserve">    Post code: </w:t>
      </w:r>
      <w:r w:rsidR="00CA6D9C" w:rsidRPr="007554E1">
        <w:rPr>
          <w:sz w:val="20"/>
          <w:szCs w:val="20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1B2BED" w:rsidRPr="007554E1">
        <w:rPr>
          <w:sz w:val="20"/>
          <w:szCs w:val="20"/>
        </w:rPr>
        <w:instrText xml:space="preserve"> FORMTEXT </w:instrText>
      </w:r>
      <w:r w:rsidR="00CA6D9C" w:rsidRPr="007554E1">
        <w:rPr>
          <w:sz w:val="20"/>
          <w:szCs w:val="20"/>
        </w:rPr>
      </w:r>
      <w:r w:rsidR="00CA6D9C" w:rsidRPr="007554E1">
        <w:rPr>
          <w:sz w:val="20"/>
          <w:szCs w:val="20"/>
        </w:rPr>
        <w:fldChar w:fldCharType="separate"/>
      </w:r>
      <w:r w:rsidR="001B2BED" w:rsidRPr="007554E1">
        <w:rPr>
          <w:sz w:val="20"/>
          <w:szCs w:val="20"/>
        </w:rPr>
        <w:t> </w:t>
      </w:r>
      <w:r w:rsidR="001B2BED" w:rsidRPr="007554E1">
        <w:rPr>
          <w:sz w:val="20"/>
          <w:szCs w:val="20"/>
        </w:rPr>
        <w:t> </w:t>
      </w:r>
      <w:r w:rsidR="001B2BED" w:rsidRPr="007554E1">
        <w:rPr>
          <w:sz w:val="20"/>
          <w:szCs w:val="20"/>
        </w:rPr>
        <w:t> </w:t>
      </w:r>
      <w:r w:rsidR="001B2BED" w:rsidRPr="007554E1">
        <w:rPr>
          <w:sz w:val="20"/>
          <w:szCs w:val="20"/>
        </w:rPr>
        <w:t> </w:t>
      </w:r>
      <w:r w:rsidR="001B2BED" w:rsidRPr="007554E1">
        <w:rPr>
          <w:sz w:val="20"/>
          <w:szCs w:val="20"/>
        </w:rPr>
        <w:t> </w:t>
      </w:r>
      <w:r w:rsidR="00CA6D9C" w:rsidRPr="007554E1">
        <w:rPr>
          <w:sz w:val="20"/>
          <w:szCs w:val="20"/>
        </w:rPr>
        <w:fldChar w:fldCharType="end"/>
      </w:r>
      <w:r w:rsidR="001B2BED" w:rsidRPr="007554E1">
        <w:rPr>
          <w:sz w:val="20"/>
          <w:szCs w:val="20"/>
        </w:rPr>
        <w:t xml:space="preserve">   City: </w:t>
      </w:r>
      <w:r w:rsidR="00CA6D9C" w:rsidRPr="007554E1">
        <w:rPr>
          <w:sz w:val="20"/>
          <w:szCs w:val="20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1B2BED" w:rsidRPr="007554E1">
        <w:rPr>
          <w:sz w:val="20"/>
          <w:szCs w:val="20"/>
        </w:rPr>
        <w:instrText xml:space="preserve"> FORMTEXT </w:instrText>
      </w:r>
      <w:r w:rsidR="00CA6D9C" w:rsidRPr="007554E1">
        <w:rPr>
          <w:sz w:val="20"/>
          <w:szCs w:val="20"/>
        </w:rPr>
      </w:r>
      <w:r w:rsidR="00CA6D9C" w:rsidRPr="007554E1">
        <w:rPr>
          <w:sz w:val="20"/>
          <w:szCs w:val="20"/>
        </w:rPr>
        <w:fldChar w:fldCharType="separate"/>
      </w:r>
      <w:r w:rsidR="001B2BED" w:rsidRPr="007554E1">
        <w:rPr>
          <w:sz w:val="20"/>
          <w:szCs w:val="20"/>
        </w:rPr>
        <w:t> </w:t>
      </w:r>
      <w:r w:rsidR="001B2BED" w:rsidRPr="007554E1">
        <w:rPr>
          <w:sz w:val="20"/>
          <w:szCs w:val="20"/>
        </w:rPr>
        <w:t> </w:t>
      </w:r>
      <w:r w:rsidR="001B2BED" w:rsidRPr="007554E1">
        <w:rPr>
          <w:sz w:val="20"/>
          <w:szCs w:val="20"/>
        </w:rPr>
        <w:t> </w:t>
      </w:r>
      <w:r w:rsidR="001B2BED" w:rsidRPr="007554E1">
        <w:rPr>
          <w:sz w:val="20"/>
          <w:szCs w:val="20"/>
        </w:rPr>
        <w:t> </w:t>
      </w:r>
      <w:r w:rsidR="001B2BED" w:rsidRPr="007554E1">
        <w:rPr>
          <w:sz w:val="20"/>
          <w:szCs w:val="20"/>
        </w:rPr>
        <w:t> </w:t>
      </w:r>
      <w:r w:rsidR="00CA6D9C" w:rsidRPr="007554E1">
        <w:rPr>
          <w:sz w:val="20"/>
          <w:szCs w:val="20"/>
        </w:rPr>
        <w:fldChar w:fldCharType="end"/>
      </w:r>
    </w:p>
    <w:p w14:paraId="1DA59155" w14:textId="77777777" w:rsidR="007A1863" w:rsidRPr="007554E1" w:rsidRDefault="007A1863">
      <w:pPr>
        <w:rPr>
          <w:sz w:val="20"/>
          <w:szCs w:val="20"/>
        </w:rPr>
      </w:pPr>
    </w:p>
    <w:p w14:paraId="73C53075" w14:textId="77777777" w:rsidR="008C13A7" w:rsidRDefault="008C13A7" w:rsidP="00636A83">
      <w:pPr>
        <w:rPr>
          <w:b/>
          <w:color w:val="002060"/>
          <w:sz w:val="20"/>
        </w:rPr>
      </w:pPr>
    </w:p>
    <w:p w14:paraId="6EE0FCC0" w14:textId="4C8C7617" w:rsidR="00636A83" w:rsidRPr="00414EF6" w:rsidRDefault="00414EF6" w:rsidP="00636A83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VET INSTITUTION </w:t>
      </w:r>
    </w:p>
    <w:p w14:paraId="56FDAA07" w14:textId="77777777" w:rsidR="00636A83" w:rsidRDefault="00636A83">
      <w:pPr>
        <w:rPr>
          <w:b/>
          <w:noProof/>
          <w:color w:val="002060"/>
          <w:sz w:val="22"/>
          <w:szCs w:val="22"/>
          <w:lang w:val="en-US"/>
        </w:rPr>
      </w:pPr>
    </w:p>
    <w:tbl>
      <w:tblPr>
        <w:tblW w:w="10198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969"/>
        <w:gridCol w:w="7229"/>
      </w:tblGrid>
      <w:tr w:rsidR="00414EF6" w:rsidRPr="00ED6A9F" w14:paraId="5DF3FCE9" w14:textId="77777777" w:rsidTr="00414EF6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14:paraId="5C70B3D8" w14:textId="77777777" w:rsidR="00414EF6" w:rsidRPr="00B30762" w:rsidRDefault="00414EF6" w:rsidP="00414EF6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Name of the VET institution</w:t>
            </w:r>
          </w:p>
          <w:p w14:paraId="6AB0557C" w14:textId="77777777" w:rsidR="00414EF6" w:rsidRPr="00B30762" w:rsidRDefault="00414EF6" w:rsidP="00414EF6">
            <w:pPr>
              <w:jc w:val="left"/>
              <w:rPr>
                <w:b/>
                <w:bCs/>
                <w:sz w:val="20"/>
                <w:szCs w:val="18"/>
              </w:rPr>
            </w:pPr>
          </w:p>
        </w:tc>
        <w:tc>
          <w:tcPr>
            <w:tcW w:w="7169" w:type="dxa"/>
            <w:shd w:val="clear" w:color="auto" w:fill="auto"/>
          </w:tcPr>
          <w:p w14:paraId="09CC6518" w14:textId="40065E65" w:rsidR="00414EF6" w:rsidRPr="001930F3" w:rsidRDefault="003E64B4" w:rsidP="007E50AC">
            <w:pPr>
              <w:spacing w:before="120" w:after="6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Kaunas IT school</w:t>
            </w:r>
          </w:p>
          <w:p w14:paraId="014F048B" w14:textId="4F83CE6B" w:rsidR="00414EF6" w:rsidRDefault="003E64B4" w:rsidP="007E50AC">
            <w:pPr>
              <w:spacing w:after="6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Laisvės</w:t>
            </w:r>
            <w:proofErr w:type="spellEnd"/>
            <w:r>
              <w:rPr>
                <w:sz w:val="20"/>
                <w:szCs w:val="20"/>
              </w:rPr>
              <w:t xml:space="preserve"> av.33</w:t>
            </w:r>
          </w:p>
          <w:p w14:paraId="4F6DEC29" w14:textId="36BB149A" w:rsidR="00414EF6" w:rsidRDefault="005D575F" w:rsidP="007E50AC">
            <w:pPr>
              <w:spacing w:after="6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4431</w:t>
            </w:r>
            <w:r w:rsidR="003E64B4">
              <w:rPr>
                <w:sz w:val="20"/>
                <w:szCs w:val="20"/>
              </w:rPr>
              <w:t>1, Kaunas</w:t>
            </w:r>
          </w:p>
          <w:p w14:paraId="4709CC6B" w14:textId="53DAB832" w:rsidR="00414EF6" w:rsidRPr="00B30762" w:rsidRDefault="00414EF6" w:rsidP="007E50AC">
            <w:pPr>
              <w:spacing w:after="6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Lithuania</w:t>
            </w:r>
          </w:p>
        </w:tc>
      </w:tr>
      <w:tr w:rsidR="00414EF6" w:rsidRPr="00ED6A9F" w14:paraId="22B12A60" w14:textId="77777777" w:rsidTr="007E50AC">
        <w:trPr>
          <w:cantSplit/>
          <w:trHeight w:hRule="exact"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743A60E4" w14:textId="77777777" w:rsidR="00414EF6" w:rsidRPr="00511867" w:rsidRDefault="00414EF6" w:rsidP="007E50AC">
            <w:pPr>
              <w:spacing w:before="120"/>
              <w:jc w:val="left"/>
              <w:rPr>
                <w:sz w:val="20"/>
                <w:szCs w:val="20"/>
                <w:lang w:val="en-US"/>
              </w:rPr>
            </w:pPr>
            <w:r w:rsidRPr="00511867">
              <w:rPr>
                <w:sz w:val="20"/>
                <w:szCs w:val="20"/>
                <w:lang w:val="en-US"/>
              </w:rPr>
              <w:t>Website</w:t>
            </w:r>
            <w:r>
              <w:rPr>
                <w:sz w:val="20"/>
                <w:szCs w:val="20"/>
                <w:lang w:val="en-US"/>
              </w:rPr>
              <w:t xml:space="preserve"> (if applicable)</w:t>
            </w:r>
          </w:p>
          <w:p w14:paraId="7EA3FA65" w14:textId="77777777" w:rsidR="00414EF6" w:rsidRPr="00511867" w:rsidRDefault="00414EF6" w:rsidP="007E50AC">
            <w:pPr>
              <w:jc w:val="left"/>
              <w:rPr>
                <w:bCs/>
                <w:sz w:val="18"/>
                <w:szCs w:val="18"/>
                <w:highlight w:val="lightGray"/>
              </w:rPr>
            </w:pPr>
          </w:p>
        </w:tc>
        <w:tc>
          <w:tcPr>
            <w:tcW w:w="7169" w:type="dxa"/>
          </w:tcPr>
          <w:p w14:paraId="73C9E05C" w14:textId="56C63863" w:rsidR="00414EF6" w:rsidRPr="000029AF" w:rsidRDefault="003E64B4" w:rsidP="007E50AC">
            <w:pPr>
              <w:spacing w:before="120"/>
              <w:jc w:val="left"/>
              <w:rPr>
                <w:bCs/>
                <w:sz w:val="18"/>
                <w:szCs w:val="18"/>
                <w:highlight w:val="lightGray"/>
              </w:rPr>
            </w:pPr>
            <w:r>
              <w:rPr>
                <w:bCs/>
                <w:sz w:val="18"/>
                <w:szCs w:val="18"/>
                <w:highlight w:val="lightGray"/>
              </w:rPr>
              <w:t>www.kitm.lt</w:t>
            </w:r>
          </w:p>
        </w:tc>
      </w:tr>
    </w:tbl>
    <w:p w14:paraId="01B36F95" w14:textId="77777777" w:rsidR="00414EF6" w:rsidRPr="00082C37" w:rsidRDefault="00414EF6" w:rsidP="00414EF6">
      <w:pPr>
        <w:rPr>
          <w:bCs/>
          <w:sz w:val="20"/>
          <w:szCs w:val="16"/>
        </w:rPr>
      </w:pPr>
    </w:p>
    <w:p w14:paraId="4A4997A5" w14:textId="77777777" w:rsidR="00414EF6" w:rsidRPr="00E6030A" w:rsidRDefault="00E6030A" w:rsidP="00414EF6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MAIN ACTI</w:t>
      </w:r>
      <w:r w:rsidR="007E50AC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VITIES AND DUTIES </w:t>
      </w: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AT THE VET INSTITUTION</w:t>
      </w:r>
    </w:p>
    <w:p w14:paraId="044B7B39" w14:textId="77777777" w:rsidR="00414EF6" w:rsidRPr="00C93097" w:rsidRDefault="00414EF6" w:rsidP="00414EF6">
      <w:pPr>
        <w:rPr>
          <w:b/>
          <w:bCs/>
          <w:sz w:val="12"/>
          <w:szCs w:val="18"/>
          <w:u w:val="single"/>
        </w:rPr>
      </w:pPr>
    </w:p>
    <w:tbl>
      <w:tblPr>
        <w:tblW w:w="10198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969"/>
        <w:gridCol w:w="7229"/>
      </w:tblGrid>
      <w:tr w:rsidR="00414EF6" w:rsidRPr="00ED6A9F" w14:paraId="2C86A72B" w14:textId="77777777" w:rsidTr="007E50AC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5EC2EADC" w14:textId="1ACFB39F" w:rsidR="00414EF6" w:rsidRPr="00082C37" w:rsidRDefault="005D575F" w:rsidP="007E50AC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Start of studies (</w:t>
            </w:r>
            <w:r w:rsidR="003E64B4">
              <w:rPr>
                <w:bCs/>
                <w:sz w:val="20"/>
                <w:szCs w:val="18"/>
              </w:rPr>
              <w:t>date)</w:t>
            </w:r>
            <w:r w:rsidR="00A26845">
              <w:rPr>
                <w:bCs/>
                <w:sz w:val="20"/>
                <w:szCs w:val="18"/>
              </w:rPr>
              <w:t>:</w:t>
            </w:r>
          </w:p>
        </w:tc>
        <w:tc>
          <w:tcPr>
            <w:tcW w:w="7169" w:type="dxa"/>
            <w:shd w:val="clear" w:color="auto" w:fill="auto"/>
          </w:tcPr>
          <w:p w14:paraId="76B8D9C1" w14:textId="77777777" w:rsidR="00414EF6" w:rsidRPr="00B30762" w:rsidRDefault="00CA6D9C" w:rsidP="007E50AC">
            <w:pPr>
              <w:spacing w:before="120" w:after="60"/>
              <w:jc w:val="left"/>
              <w:rPr>
                <w:bCs/>
                <w:sz w:val="20"/>
                <w:szCs w:val="18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414EF6"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  <w:tr w:rsidR="00414EF6" w:rsidRPr="00ED6A9F" w14:paraId="7B1CC732" w14:textId="77777777" w:rsidTr="007E50AC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44C7DF62" w14:textId="086B225D" w:rsidR="00414EF6" w:rsidRDefault="003E64B4" w:rsidP="007E50AC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The end of studies (date)</w:t>
            </w:r>
            <w:r w:rsidR="00A26845">
              <w:rPr>
                <w:bCs/>
                <w:sz w:val="20"/>
                <w:szCs w:val="18"/>
              </w:rPr>
              <w:t>:</w:t>
            </w:r>
          </w:p>
        </w:tc>
        <w:tc>
          <w:tcPr>
            <w:tcW w:w="7169" w:type="dxa"/>
            <w:shd w:val="clear" w:color="auto" w:fill="auto"/>
          </w:tcPr>
          <w:p w14:paraId="42D1865F" w14:textId="0AEA0E58" w:rsidR="00414EF6" w:rsidRPr="000029AF" w:rsidRDefault="00C16CE7" w:rsidP="007E50AC">
            <w:pPr>
              <w:spacing w:before="120" w:after="6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  <w:tr w:rsidR="00032216" w:rsidRPr="00ED6A9F" w14:paraId="54294305" w14:textId="77777777" w:rsidTr="007E50AC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73EE7453" w14:textId="530D4CC7" w:rsidR="00032216" w:rsidRDefault="00032216" w:rsidP="007E50AC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Group name and tutor:</w:t>
            </w:r>
          </w:p>
        </w:tc>
        <w:tc>
          <w:tcPr>
            <w:tcW w:w="7169" w:type="dxa"/>
            <w:shd w:val="clear" w:color="auto" w:fill="auto"/>
          </w:tcPr>
          <w:p w14:paraId="1DF17BDB" w14:textId="09FA6E47" w:rsidR="00032216" w:rsidRPr="000029AF" w:rsidRDefault="00032216" w:rsidP="007E50AC">
            <w:pPr>
              <w:spacing w:before="120" w:after="6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  <w:tr w:rsidR="00584840" w:rsidRPr="00ED6A9F" w14:paraId="6861AD1D" w14:textId="77777777" w:rsidTr="007E50AC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14C73481" w14:textId="0E85D729" w:rsidR="00584840" w:rsidRDefault="00584840" w:rsidP="007E50AC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A</w:t>
            </w:r>
            <w:r w:rsidRPr="00584840">
              <w:rPr>
                <w:bCs/>
                <w:sz w:val="20"/>
                <w:szCs w:val="18"/>
              </w:rPr>
              <w:t>nnual average of studies</w:t>
            </w:r>
            <w:r>
              <w:rPr>
                <w:bCs/>
                <w:sz w:val="20"/>
                <w:szCs w:val="18"/>
              </w:rPr>
              <w:t>:</w:t>
            </w:r>
          </w:p>
        </w:tc>
        <w:tc>
          <w:tcPr>
            <w:tcW w:w="7169" w:type="dxa"/>
            <w:shd w:val="clear" w:color="auto" w:fill="auto"/>
          </w:tcPr>
          <w:p w14:paraId="393604C4" w14:textId="603C12FC" w:rsidR="00584840" w:rsidRPr="000029AF" w:rsidRDefault="00584840" w:rsidP="007E50AC">
            <w:pPr>
              <w:spacing w:before="120" w:after="6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  <w:tr w:rsidR="00414EF6" w:rsidRPr="00ED6A9F" w14:paraId="42A54910" w14:textId="77777777" w:rsidTr="00E6030A">
        <w:trPr>
          <w:cantSplit/>
          <w:trHeight w:hRule="exact" w:val="71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1A12BD75" w14:textId="5046A7FC" w:rsidR="00414EF6" w:rsidRPr="00551E55" w:rsidRDefault="00A26845" w:rsidP="007E50AC">
            <w:pPr>
              <w:spacing w:before="120"/>
              <w:jc w:val="left"/>
              <w:rPr>
                <w:bCs/>
                <w:sz w:val="18"/>
                <w:szCs w:val="18"/>
              </w:rPr>
            </w:pPr>
            <w:r w:rsidRPr="00A26845">
              <w:rPr>
                <w:bCs/>
                <w:sz w:val="20"/>
                <w:szCs w:val="18"/>
              </w:rPr>
              <w:t>Main education activities:</w:t>
            </w:r>
          </w:p>
        </w:tc>
        <w:tc>
          <w:tcPr>
            <w:tcW w:w="7169" w:type="dxa"/>
          </w:tcPr>
          <w:p w14:paraId="5BFAE162" w14:textId="77777777" w:rsidR="00414EF6" w:rsidRPr="000029AF" w:rsidRDefault="00CA6D9C" w:rsidP="007E50AC">
            <w:pPr>
              <w:spacing w:before="12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414EF6"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</w:tbl>
    <w:p w14:paraId="59F0CA32" w14:textId="77777777" w:rsidR="00414EF6" w:rsidRDefault="00414EF6">
      <w:pPr>
        <w:rPr>
          <w:b/>
          <w:noProof/>
          <w:color w:val="002060"/>
          <w:sz w:val="22"/>
          <w:szCs w:val="22"/>
          <w:lang w:val="en-US"/>
        </w:rPr>
      </w:pPr>
    </w:p>
    <w:p w14:paraId="0589C2C6" w14:textId="3085F4BA" w:rsidR="006B7DEA" w:rsidRPr="00FE261E" w:rsidRDefault="00E73288">
      <w:pPr>
        <w:rPr>
          <w:b/>
          <w:bCs/>
          <w:color w:val="002060"/>
          <w:sz w:val="20"/>
          <w:szCs w:val="20"/>
        </w:rPr>
      </w:pPr>
      <w:r w:rsidRPr="00FE261E">
        <w:rPr>
          <w:b/>
          <w:bCs/>
          <w:color w:val="002060"/>
          <w:sz w:val="20"/>
          <w:szCs w:val="20"/>
        </w:rPr>
        <w:t>L</w:t>
      </w:r>
      <w:r w:rsidR="00C40E8A">
        <w:rPr>
          <w:b/>
          <w:bCs/>
          <w:color w:val="002060"/>
          <w:sz w:val="20"/>
          <w:szCs w:val="20"/>
        </w:rPr>
        <w:t>ANGUAGE SKILLS</w:t>
      </w:r>
    </w:p>
    <w:p w14:paraId="1101DAE8" w14:textId="77777777" w:rsidR="00436410" w:rsidRPr="00FE261E" w:rsidRDefault="00436410">
      <w:pPr>
        <w:rPr>
          <w:b/>
          <w:bCs/>
          <w:color w:val="002060"/>
          <w:sz w:val="20"/>
          <w:szCs w:val="20"/>
        </w:rPr>
      </w:pPr>
    </w:p>
    <w:tbl>
      <w:tblPr>
        <w:tblW w:w="10185" w:type="dxa"/>
        <w:tblCellSpacing w:w="20" w:type="dxa"/>
        <w:tblInd w:w="4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0"/>
        <w:gridCol w:w="2552"/>
        <w:gridCol w:w="2693"/>
        <w:gridCol w:w="2410"/>
      </w:tblGrid>
      <w:tr w:rsidR="00436410" w:rsidRPr="00FE261E" w14:paraId="6FBDFEAF" w14:textId="77777777" w:rsidTr="00FE261E">
        <w:trPr>
          <w:trHeight w:val="340"/>
          <w:tblCellSpacing w:w="20" w:type="dxa"/>
        </w:trPr>
        <w:tc>
          <w:tcPr>
            <w:tcW w:w="2470" w:type="dxa"/>
            <w:shd w:val="clear" w:color="auto" w:fill="C6D9F1" w:themeFill="text2" w:themeFillTint="33"/>
          </w:tcPr>
          <w:p w14:paraId="0F37B9DF" w14:textId="77777777"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Mother tongue:</w:t>
            </w:r>
          </w:p>
        </w:tc>
        <w:tc>
          <w:tcPr>
            <w:tcW w:w="7595" w:type="dxa"/>
            <w:gridSpan w:val="3"/>
            <w:tcBorders>
              <w:right w:val="inset" w:sz="6" w:space="0" w:color="F0F0F0"/>
            </w:tcBorders>
            <w:shd w:val="clear" w:color="auto" w:fill="auto"/>
          </w:tcPr>
          <w:p w14:paraId="67E24D57" w14:textId="77777777" w:rsidR="00436410" w:rsidRPr="00FE261E" w:rsidRDefault="00CA6D9C" w:rsidP="00FE261E">
            <w:pPr>
              <w:ind w:left="133" w:hanging="133"/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  <w:r w:rsidR="00436410" w:rsidRPr="00FE261E">
              <w:rPr>
                <w:bCs/>
                <w:sz w:val="18"/>
                <w:szCs w:val="18"/>
              </w:rPr>
              <w:t xml:space="preserve">    </w:t>
            </w:r>
          </w:p>
        </w:tc>
      </w:tr>
      <w:tr w:rsidR="00436410" w:rsidRPr="00FE261E" w14:paraId="464FA65D" w14:textId="77777777" w:rsidTr="00FE261E">
        <w:trPr>
          <w:trHeight w:val="340"/>
          <w:tblCellSpacing w:w="20" w:type="dxa"/>
        </w:trPr>
        <w:tc>
          <w:tcPr>
            <w:tcW w:w="2470" w:type="dxa"/>
            <w:shd w:val="clear" w:color="auto" w:fill="C6D9F1" w:themeFill="text2" w:themeFillTint="33"/>
          </w:tcPr>
          <w:p w14:paraId="66E077FB" w14:textId="77777777"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Language:</w:t>
            </w:r>
          </w:p>
        </w:tc>
        <w:tc>
          <w:tcPr>
            <w:tcW w:w="7595" w:type="dxa"/>
            <w:gridSpan w:val="3"/>
            <w:shd w:val="clear" w:color="auto" w:fill="C6D9F1" w:themeFill="text2" w:themeFillTint="33"/>
          </w:tcPr>
          <w:p w14:paraId="4C67D47D" w14:textId="77777777" w:rsidR="00436410" w:rsidRPr="00FE261E" w:rsidRDefault="00436410" w:rsidP="00FE261E">
            <w:pPr>
              <w:ind w:left="133" w:hanging="133"/>
              <w:rPr>
                <w:b/>
                <w:bCs/>
                <w:sz w:val="20"/>
                <w:szCs w:val="18"/>
              </w:rPr>
            </w:pPr>
            <w:r w:rsidRPr="00FE261E">
              <w:rPr>
                <w:b/>
                <w:bCs/>
                <w:sz w:val="20"/>
                <w:szCs w:val="18"/>
              </w:rPr>
              <w:t>A1/A2 – Basic User     B1/B2 – Independent User    C1/C2 – Proficient User</w:t>
            </w:r>
          </w:p>
        </w:tc>
      </w:tr>
      <w:tr w:rsidR="00436410" w:rsidRPr="00FE261E" w14:paraId="77921A44" w14:textId="77777777" w:rsidTr="00FE261E">
        <w:trPr>
          <w:trHeight w:val="340"/>
          <w:tblCellSpacing w:w="20" w:type="dxa"/>
        </w:trPr>
        <w:tc>
          <w:tcPr>
            <w:tcW w:w="2470" w:type="dxa"/>
            <w:shd w:val="clear" w:color="auto" w:fill="C6D9F1" w:themeFill="text2" w:themeFillTint="33"/>
          </w:tcPr>
          <w:p w14:paraId="78AE0749" w14:textId="77777777"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</w:p>
        </w:tc>
        <w:tc>
          <w:tcPr>
            <w:tcW w:w="2512" w:type="dxa"/>
            <w:tcBorders>
              <w:right w:val="inset" w:sz="6" w:space="0" w:color="auto"/>
            </w:tcBorders>
            <w:shd w:val="clear" w:color="auto" w:fill="C6D9F1" w:themeFill="text2" w:themeFillTint="33"/>
          </w:tcPr>
          <w:p w14:paraId="475A82FD" w14:textId="77777777"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Speaking</w:t>
            </w:r>
          </w:p>
        </w:tc>
        <w:tc>
          <w:tcPr>
            <w:tcW w:w="2653" w:type="dxa"/>
            <w:tcBorders>
              <w:left w:val="inset" w:sz="6" w:space="0" w:color="auto"/>
            </w:tcBorders>
            <w:shd w:val="clear" w:color="auto" w:fill="C6D9F1" w:themeFill="text2" w:themeFillTint="33"/>
          </w:tcPr>
          <w:p w14:paraId="76600D55" w14:textId="77777777" w:rsidR="00436410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Listening</w:t>
            </w:r>
          </w:p>
          <w:p w14:paraId="5DEC6585" w14:textId="77777777" w:rsidR="00010BA0" w:rsidRPr="00FE261E" w:rsidRDefault="00010BA0" w:rsidP="00FE261E">
            <w:pPr>
              <w:rPr>
                <w:bCs/>
                <w:sz w:val="20"/>
                <w:szCs w:val="18"/>
              </w:rPr>
            </w:pPr>
          </w:p>
        </w:tc>
        <w:tc>
          <w:tcPr>
            <w:tcW w:w="2350" w:type="dxa"/>
            <w:shd w:val="clear" w:color="auto" w:fill="C6D9F1" w:themeFill="text2" w:themeFillTint="33"/>
          </w:tcPr>
          <w:p w14:paraId="50FF9208" w14:textId="77777777" w:rsidR="00436410" w:rsidRPr="00FE261E" w:rsidRDefault="00436410" w:rsidP="00FE261E">
            <w:pPr>
              <w:tabs>
                <w:tab w:val="clear" w:pos="851"/>
                <w:tab w:val="left" w:pos="1320"/>
              </w:tabs>
              <w:ind w:right="-367"/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lastRenderedPageBreak/>
              <w:t>Reading</w:t>
            </w:r>
          </w:p>
        </w:tc>
      </w:tr>
      <w:tr w:rsidR="00436410" w:rsidRPr="00FE261E" w14:paraId="1B33E0A3" w14:textId="77777777" w:rsidTr="00FE261E">
        <w:trPr>
          <w:trHeight w:val="57"/>
          <w:tblCellSpacing w:w="20" w:type="dxa"/>
        </w:trPr>
        <w:tc>
          <w:tcPr>
            <w:tcW w:w="2470" w:type="dxa"/>
          </w:tcPr>
          <w:p w14:paraId="3B0688FB" w14:textId="77777777" w:rsidR="00436410" w:rsidRPr="00FE261E" w:rsidRDefault="00436410" w:rsidP="00FE261E">
            <w:pPr>
              <w:rPr>
                <w:bCs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lastRenderedPageBreak/>
              <w:t>English</w:t>
            </w:r>
          </w:p>
        </w:tc>
        <w:tc>
          <w:tcPr>
            <w:tcW w:w="2512" w:type="dxa"/>
            <w:tcBorders>
              <w:right w:val="inset" w:sz="6" w:space="0" w:color="auto"/>
            </w:tcBorders>
          </w:tcPr>
          <w:p w14:paraId="04C1DCC7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653" w:type="dxa"/>
            <w:tcBorders>
              <w:left w:val="inset" w:sz="6" w:space="0" w:color="auto"/>
            </w:tcBorders>
          </w:tcPr>
          <w:p w14:paraId="1C3F7EBC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50" w:type="dxa"/>
          </w:tcPr>
          <w:p w14:paraId="4AEDADDD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</w:tr>
      <w:tr w:rsidR="00436410" w:rsidRPr="00FE261E" w14:paraId="68582943" w14:textId="77777777" w:rsidTr="00FE261E">
        <w:trPr>
          <w:trHeight w:val="340"/>
          <w:tblCellSpacing w:w="20" w:type="dxa"/>
        </w:trPr>
        <w:tc>
          <w:tcPr>
            <w:tcW w:w="2470" w:type="dxa"/>
          </w:tcPr>
          <w:p w14:paraId="303D8F87" w14:textId="76F0153C" w:rsidR="00436410" w:rsidRPr="00FE261E" w:rsidRDefault="00C40E8A" w:rsidP="00FE261E">
            <w:pPr>
              <w:spacing w:line="36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Russian</w:t>
            </w:r>
          </w:p>
        </w:tc>
        <w:tc>
          <w:tcPr>
            <w:tcW w:w="2512" w:type="dxa"/>
            <w:tcBorders>
              <w:right w:val="inset" w:sz="6" w:space="0" w:color="auto"/>
            </w:tcBorders>
          </w:tcPr>
          <w:p w14:paraId="44B7FE5E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653" w:type="dxa"/>
            <w:tcBorders>
              <w:left w:val="inset" w:sz="6" w:space="0" w:color="auto"/>
            </w:tcBorders>
          </w:tcPr>
          <w:p w14:paraId="61A62B32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50" w:type="dxa"/>
          </w:tcPr>
          <w:p w14:paraId="3ED40F35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</w:tr>
      <w:tr w:rsidR="00587252" w:rsidRPr="00FE261E" w14:paraId="414B6893" w14:textId="77777777" w:rsidTr="00FE261E">
        <w:trPr>
          <w:trHeight w:val="340"/>
          <w:tblCellSpacing w:w="20" w:type="dxa"/>
        </w:trPr>
        <w:tc>
          <w:tcPr>
            <w:tcW w:w="2470" w:type="dxa"/>
          </w:tcPr>
          <w:p w14:paraId="051CD732" w14:textId="77777777" w:rsidR="00587252" w:rsidRDefault="00587252" w:rsidP="00FE261E">
            <w:pPr>
              <w:spacing w:line="360" w:lineRule="auto"/>
              <w:rPr>
                <w:bCs/>
                <w:sz w:val="18"/>
                <w:szCs w:val="18"/>
              </w:rPr>
            </w:pPr>
          </w:p>
        </w:tc>
        <w:tc>
          <w:tcPr>
            <w:tcW w:w="2512" w:type="dxa"/>
            <w:tcBorders>
              <w:right w:val="inset" w:sz="6" w:space="0" w:color="auto"/>
            </w:tcBorders>
          </w:tcPr>
          <w:p w14:paraId="3E784BD1" w14:textId="77777777" w:rsidR="00587252" w:rsidRPr="00FE261E" w:rsidRDefault="00587252" w:rsidP="00FE261E">
            <w:pPr>
              <w:spacing w:line="360" w:lineRule="auto"/>
              <w:rPr>
                <w:bCs/>
                <w:sz w:val="18"/>
                <w:szCs w:val="18"/>
              </w:rPr>
            </w:pPr>
          </w:p>
        </w:tc>
        <w:tc>
          <w:tcPr>
            <w:tcW w:w="2653" w:type="dxa"/>
            <w:tcBorders>
              <w:left w:val="inset" w:sz="6" w:space="0" w:color="auto"/>
            </w:tcBorders>
          </w:tcPr>
          <w:p w14:paraId="280162AD" w14:textId="77777777" w:rsidR="00587252" w:rsidRPr="00FE261E" w:rsidRDefault="00587252" w:rsidP="00FE261E">
            <w:pPr>
              <w:spacing w:line="360" w:lineRule="auto"/>
              <w:rPr>
                <w:bCs/>
                <w:sz w:val="18"/>
                <w:szCs w:val="18"/>
              </w:rPr>
            </w:pPr>
          </w:p>
        </w:tc>
        <w:tc>
          <w:tcPr>
            <w:tcW w:w="2350" w:type="dxa"/>
          </w:tcPr>
          <w:p w14:paraId="583340D7" w14:textId="77777777" w:rsidR="00587252" w:rsidRPr="00FE261E" w:rsidRDefault="00587252" w:rsidP="00FE261E">
            <w:pPr>
              <w:spacing w:line="360" w:lineRule="auto"/>
              <w:rPr>
                <w:bCs/>
                <w:sz w:val="18"/>
                <w:szCs w:val="18"/>
              </w:rPr>
            </w:pPr>
          </w:p>
        </w:tc>
      </w:tr>
    </w:tbl>
    <w:p w14:paraId="0BE9853C" w14:textId="77777777" w:rsidR="00A70457" w:rsidRDefault="00A70457" w:rsidP="00285256">
      <w:pPr>
        <w:pStyle w:val="ECVLanguageExplanation"/>
        <w:rPr>
          <w:i/>
          <w:color w:val="000000" w:themeColor="text1"/>
          <w:sz w:val="16"/>
        </w:rPr>
      </w:pPr>
    </w:p>
    <w:p w14:paraId="2F356515" w14:textId="5499DDEE" w:rsidR="00D662B1" w:rsidRPr="00D662B1" w:rsidRDefault="00D55D87" w:rsidP="00D662B1">
      <w:pPr>
        <w:rPr>
          <w:b/>
          <w:bCs/>
          <w:color w:val="002060"/>
          <w:sz w:val="20"/>
          <w:szCs w:val="20"/>
        </w:rPr>
      </w:pPr>
      <w:r w:rsidRPr="00157535">
        <w:rPr>
          <w:rFonts w:ascii="Times New Roman" w:hAnsi="Times New Roman"/>
          <w:b/>
          <w:bCs/>
          <w:color w:val="002060"/>
          <w:sz w:val="22"/>
          <w:szCs w:val="22"/>
          <w:u w:color="002060"/>
        </w:rPr>
        <w:t xml:space="preserve"> </w:t>
      </w:r>
      <w:r w:rsidR="00D662B1" w:rsidRPr="00D662B1">
        <w:rPr>
          <w:b/>
          <w:bCs/>
          <w:color w:val="002060"/>
          <w:sz w:val="20"/>
          <w:szCs w:val="20"/>
        </w:rPr>
        <w:t>HEALTH DETAILS</w:t>
      </w:r>
    </w:p>
    <w:p w14:paraId="2E73B5A4" w14:textId="77777777" w:rsidR="00D662B1" w:rsidRPr="00930EBD" w:rsidRDefault="00D662B1" w:rsidP="00D662B1">
      <w:pPr>
        <w:rPr>
          <w:b/>
          <w:bCs/>
          <w:color w:val="002060"/>
          <w:sz w:val="18"/>
          <w:lang w:val="en-IE"/>
        </w:rPr>
      </w:pPr>
    </w:p>
    <w:tbl>
      <w:tblPr>
        <w:tblW w:w="10057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10057"/>
      </w:tblGrid>
      <w:tr w:rsidR="00D662B1" w:rsidRPr="00930EBD" w14:paraId="72753D8C" w14:textId="77777777" w:rsidTr="00CF23F7">
        <w:trPr>
          <w:cantSplit/>
          <w:trHeight w:hRule="exact" w:val="454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C6D9F1" w:themeFill="text2" w:themeFillTint="33"/>
            <w:vAlign w:val="center"/>
          </w:tcPr>
          <w:p w14:paraId="280C1458" w14:textId="77777777" w:rsidR="00D662B1" w:rsidRPr="00930EBD" w:rsidRDefault="00D662B1" w:rsidP="00CF23F7">
            <w:pPr>
              <w:jc w:val="left"/>
              <w:rPr>
                <w:bCs/>
                <w:sz w:val="18"/>
                <w:szCs w:val="18"/>
                <w:highlight w:val="lightGray"/>
                <w:lang w:val="en-IE"/>
              </w:rPr>
            </w:pPr>
            <w:r w:rsidRPr="00930EBD">
              <w:rPr>
                <w:sz w:val="20"/>
                <w:lang w:val="en-IE"/>
              </w:rPr>
              <w:t>Chronic diseases for which I am under the treatment:</w:t>
            </w:r>
          </w:p>
        </w:tc>
      </w:tr>
      <w:tr w:rsidR="00D662B1" w:rsidRPr="00930EBD" w14:paraId="6D21B533" w14:textId="77777777" w:rsidTr="00CF23F7">
        <w:trPr>
          <w:cantSplit/>
          <w:trHeight w:hRule="exact" w:val="557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6C70BF0" w14:textId="1D4E6D02" w:rsidR="00D662B1" w:rsidRPr="00930EBD" w:rsidRDefault="00D662B1" w:rsidP="00CF23F7">
            <w:pPr>
              <w:spacing w:before="60"/>
              <w:jc w:val="left"/>
              <w:rPr>
                <w:bCs/>
                <w:sz w:val="20"/>
                <w:szCs w:val="20"/>
                <w:highlight w:val="lightGray"/>
                <w:lang w:val="en-IE"/>
              </w:rPr>
            </w:pPr>
          </w:p>
        </w:tc>
      </w:tr>
      <w:tr w:rsidR="00D662B1" w:rsidRPr="00930EBD" w14:paraId="1DB6F884" w14:textId="77777777" w:rsidTr="00CF23F7">
        <w:trPr>
          <w:cantSplit/>
          <w:trHeight w:hRule="exact" w:val="454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C6D9F1" w:themeFill="text2" w:themeFillTint="33"/>
            <w:vAlign w:val="center"/>
          </w:tcPr>
          <w:p w14:paraId="41315C84" w14:textId="1F594089" w:rsidR="00D662B1" w:rsidRPr="00930EBD" w:rsidRDefault="00D662B1" w:rsidP="00CF23F7">
            <w:pPr>
              <w:jc w:val="left"/>
              <w:rPr>
                <w:bCs/>
                <w:sz w:val="20"/>
                <w:szCs w:val="20"/>
                <w:highlight w:val="lightGray"/>
                <w:lang w:val="en-IE"/>
              </w:rPr>
            </w:pPr>
            <w:r w:rsidRPr="00930EBD">
              <w:rPr>
                <w:bCs/>
                <w:sz w:val="20"/>
                <w:szCs w:val="20"/>
                <w:lang w:val="en-IE"/>
              </w:rPr>
              <w:t>Handicaps that may be relevant to the</w:t>
            </w:r>
            <w:r>
              <w:rPr>
                <w:bCs/>
                <w:sz w:val="20"/>
                <w:szCs w:val="20"/>
                <w:lang w:val="en-IE"/>
              </w:rPr>
              <w:t xml:space="preserve"> visit in the company</w:t>
            </w:r>
            <w:r w:rsidRPr="00930EBD">
              <w:rPr>
                <w:bCs/>
                <w:sz w:val="20"/>
                <w:szCs w:val="20"/>
                <w:lang w:val="en-IE"/>
              </w:rPr>
              <w:t>:</w:t>
            </w:r>
          </w:p>
        </w:tc>
      </w:tr>
      <w:tr w:rsidR="00D662B1" w:rsidRPr="00930EBD" w14:paraId="3B14C750" w14:textId="77777777" w:rsidTr="00CF23F7">
        <w:trPr>
          <w:cantSplit/>
          <w:trHeight w:hRule="exact" w:val="474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F689B26" w14:textId="1DB6D991" w:rsidR="00D662B1" w:rsidRPr="00930EBD" w:rsidRDefault="00D662B1" w:rsidP="00CF23F7">
            <w:pPr>
              <w:spacing w:before="60"/>
              <w:jc w:val="left"/>
              <w:rPr>
                <w:bCs/>
                <w:sz w:val="20"/>
                <w:szCs w:val="20"/>
                <w:highlight w:val="lightGray"/>
                <w:lang w:val="en-IE"/>
              </w:rPr>
            </w:pPr>
          </w:p>
        </w:tc>
      </w:tr>
      <w:tr w:rsidR="00D662B1" w:rsidRPr="00930EBD" w14:paraId="55C451A2" w14:textId="77777777" w:rsidTr="00CF23F7">
        <w:trPr>
          <w:cantSplit/>
          <w:trHeight w:hRule="exact" w:val="454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C6D9F1" w:themeFill="text2" w:themeFillTint="33"/>
            <w:vAlign w:val="center"/>
          </w:tcPr>
          <w:p w14:paraId="272F1EFB" w14:textId="77777777" w:rsidR="00D662B1" w:rsidRPr="00930EBD" w:rsidRDefault="00D662B1" w:rsidP="00CF23F7">
            <w:pPr>
              <w:jc w:val="left"/>
              <w:rPr>
                <w:bCs/>
                <w:sz w:val="20"/>
                <w:szCs w:val="20"/>
                <w:highlight w:val="lightGray"/>
                <w:lang w:val="en-IE"/>
              </w:rPr>
            </w:pPr>
            <w:r w:rsidRPr="00930EBD">
              <w:rPr>
                <w:bCs/>
                <w:sz w:val="20"/>
                <w:szCs w:val="20"/>
                <w:lang w:val="en-IE"/>
              </w:rPr>
              <w:t>Allergies:</w:t>
            </w:r>
          </w:p>
        </w:tc>
      </w:tr>
      <w:tr w:rsidR="00D662B1" w:rsidRPr="00930EBD" w14:paraId="315A2535" w14:textId="77777777" w:rsidTr="00CF23F7">
        <w:trPr>
          <w:cantSplit/>
          <w:trHeight w:hRule="exact" w:val="474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77C9482" w14:textId="4F68816A" w:rsidR="00D662B1" w:rsidRPr="00930EBD" w:rsidRDefault="00D662B1" w:rsidP="00CF23F7">
            <w:pPr>
              <w:spacing w:before="60"/>
              <w:jc w:val="left"/>
              <w:rPr>
                <w:bCs/>
                <w:sz w:val="20"/>
                <w:szCs w:val="20"/>
                <w:highlight w:val="lightGray"/>
                <w:lang w:val="en-IE"/>
              </w:rPr>
            </w:pPr>
          </w:p>
        </w:tc>
      </w:tr>
    </w:tbl>
    <w:p w14:paraId="3DE434BC" w14:textId="77777777" w:rsidR="00D662B1" w:rsidRDefault="00D662B1" w:rsidP="00D55D87">
      <w:pPr>
        <w:rPr>
          <w:rFonts w:ascii="Times New Roman" w:hAnsi="Times New Roman"/>
          <w:b/>
          <w:bCs/>
          <w:color w:val="002060"/>
          <w:sz w:val="22"/>
          <w:szCs w:val="22"/>
          <w:u w:color="002060"/>
        </w:rPr>
      </w:pPr>
    </w:p>
    <w:p w14:paraId="39BDA462" w14:textId="21C418C4" w:rsidR="00D55D87" w:rsidRPr="00D662B1" w:rsidRDefault="003E64B4" w:rsidP="00D55D87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STUDENT EXCHANGE PROGRAMME</w:t>
      </w:r>
      <w:r w:rsidR="00D55D87" w:rsidRPr="00D662B1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 OVERVIEW</w:t>
      </w:r>
    </w:p>
    <w:p w14:paraId="3B5820E3" w14:textId="77777777" w:rsidR="00D55D87" w:rsidRPr="00157535" w:rsidRDefault="00D55D87" w:rsidP="00D55D87">
      <w:pPr>
        <w:rPr>
          <w:rFonts w:ascii="Times New Roman" w:hAnsi="Times New Roman" w:cs="Times New Roman"/>
          <w:b/>
          <w:bCs/>
          <w:color w:val="002060"/>
          <w:sz w:val="22"/>
          <w:szCs w:val="22"/>
          <w:u w:color="002060"/>
        </w:rPr>
      </w:pPr>
    </w:p>
    <w:tbl>
      <w:tblPr>
        <w:tblW w:w="0" w:type="auto"/>
        <w:tblInd w:w="108" w:type="dxa"/>
        <w:shd w:val="clear" w:color="auto" w:fill="CED7E7"/>
        <w:tblLayout w:type="fixed"/>
        <w:tblLook w:val="0000" w:firstRow="0" w:lastRow="0" w:firstColumn="0" w:lastColumn="0" w:noHBand="0" w:noVBand="0"/>
      </w:tblPr>
      <w:tblGrid>
        <w:gridCol w:w="3233"/>
        <w:gridCol w:w="6784"/>
      </w:tblGrid>
      <w:tr w:rsidR="00D55D87" w:rsidRPr="00157535" w14:paraId="7DBF8022" w14:textId="77777777" w:rsidTr="00584840">
        <w:trPr>
          <w:cantSplit/>
          <w:trHeight w:hRule="exact" w:val="490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F283C6" w14:textId="22412813" w:rsidR="00D55D87" w:rsidRPr="00157535" w:rsidRDefault="00D662B1" w:rsidP="00261715">
            <w:pPr>
              <w:spacing w:before="12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D55D87" w:rsidRPr="00157535">
              <w:rPr>
                <w:sz w:val="20"/>
                <w:szCs w:val="20"/>
              </w:rPr>
              <w:t xml:space="preserve">im of the </w:t>
            </w:r>
            <w:r>
              <w:rPr>
                <w:sz w:val="20"/>
                <w:szCs w:val="20"/>
              </w:rPr>
              <w:t>v</w:t>
            </w:r>
            <w:r w:rsidR="00D55D87" w:rsidRPr="00157535">
              <w:rPr>
                <w:sz w:val="20"/>
                <w:szCs w:val="20"/>
              </w:rPr>
              <w:t>isit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B61E90" w14:textId="270F32B1" w:rsidR="00D55D87" w:rsidRPr="00157535" w:rsidRDefault="00D55D87" w:rsidP="00261715">
            <w:pPr>
              <w:spacing w:before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10567817" w14:textId="77777777" w:rsidR="008B6624" w:rsidRDefault="008B6624" w:rsidP="008B6624">
      <w:pPr>
        <w:rPr>
          <w:b/>
          <w:bCs/>
          <w:color w:val="002060"/>
          <w:sz w:val="22"/>
          <w:szCs w:val="22"/>
        </w:rPr>
      </w:pPr>
    </w:p>
    <w:tbl>
      <w:tblPr>
        <w:tblW w:w="10017" w:type="dxa"/>
        <w:tblInd w:w="108" w:type="dxa"/>
        <w:shd w:val="clear" w:color="auto" w:fill="CED7E7"/>
        <w:tblLayout w:type="fixed"/>
        <w:tblLook w:val="0000" w:firstRow="0" w:lastRow="0" w:firstColumn="0" w:lastColumn="0" w:noHBand="0" w:noVBand="0"/>
      </w:tblPr>
      <w:tblGrid>
        <w:gridCol w:w="3233"/>
        <w:gridCol w:w="6784"/>
      </w:tblGrid>
      <w:tr w:rsidR="00C40E8A" w:rsidRPr="00157535" w14:paraId="2C3153AD" w14:textId="77777777" w:rsidTr="00584840">
        <w:trPr>
          <w:cantSplit/>
          <w:trHeight w:val="1446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9C540D" w14:textId="4A20A48B" w:rsidR="00C40E8A" w:rsidRDefault="00C40E8A" w:rsidP="00261715">
            <w:pPr>
              <w:spacing w:before="120"/>
              <w:jc w:val="left"/>
              <w:rPr>
                <w:sz w:val="20"/>
                <w:szCs w:val="20"/>
              </w:rPr>
            </w:pPr>
            <w:r w:rsidRPr="00C40E8A">
              <w:rPr>
                <w:sz w:val="20"/>
                <w:szCs w:val="20"/>
              </w:rPr>
              <w:t>I</w:t>
            </w:r>
            <w:r w:rsidR="00032216">
              <w:rPr>
                <w:sz w:val="20"/>
                <w:szCs w:val="20"/>
              </w:rPr>
              <w:t xml:space="preserve">n order of priority, indicate </w:t>
            </w:r>
            <w:r>
              <w:rPr>
                <w:sz w:val="20"/>
                <w:szCs w:val="20"/>
              </w:rPr>
              <w:t xml:space="preserve">preferable </w:t>
            </w:r>
            <w:r w:rsidRPr="00C40E8A">
              <w:rPr>
                <w:sz w:val="20"/>
                <w:szCs w:val="20"/>
              </w:rPr>
              <w:t xml:space="preserve">countries you would like to </w:t>
            </w:r>
            <w:r>
              <w:rPr>
                <w:sz w:val="20"/>
                <w:szCs w:val="20"/>
              </w:rPr>
              <w:t xml:space="preserve">go for the </w:t>
            </w:r>
            <w:r w:rsidRPr="00C40E8A">
              <w:rPr>
                <w:sz w:val="20"/>
                <w:szCs w:val="20"/>
              </w:rPr>
              <w:t>visit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86F70A" w14:textId="447A486D" w:rsidR="00C13553" w:rsidRPr="007554E1" w:rsidRDefault="007554E1" w:rsidP="007554E1">
            <w:pPr>
              <w:rPr>
                <w:i/>
                <w:iCs/>
                <w:sz w:val="20"/>
                <w:szCs w:val="20"/>
              </w:rPr>
            </w:pPr>
            <w:r w:rsidRPr="007554E1">
              <w:rPr>
                <w:b/>
                <w:iCs/>
                <w:sz w:val="20"/>
                <w:szCs w:val="20"/>
              </w:rPr>
              <w:t>Note:</w:t>
            </w:r>
            <w:r w:rsidRPr="007554E1">
              <w:rPr>
                <w:i/>
                <w:iCs/>
                <w:sz w:val="20"/>
                <w:szCs w:val="20"/>
              </w:rPr>
              <w:t xml:space="preserve"> </w:t>
            </w:r>
            <w:r w:rsidRPr="007554E1">
              <w:rPr>
                <w:iCs/>
                <w:sz w:val="20"/>
                <w:szCs w:val="20"/>
              </w:rPr>
              <w:t xml:space="preserve">the internship will be organized in </w:t>
            </w:r>
            <w:r w:rsidR="008C0E59">
              <w:rPr>
                <w:iCs/>
                <w:sz w:val="20"/>
                <w:szCs w:val="20"/>
              </w:rPr>
              <w:t>Croatia (</w:t>
            </w:r>
            <w:proofErr w:type="spellStart"/>
            <w:r w:rsidR="008C0E59">
              <w:rPr>
                <w:iCs/>
                <w:sz w:val="20"/>
                <w:szCs w:val="20"/>
              </w:rPr>
              <w:t>Kaštela</w:t>
            </w:r>
            <w:proofErr w:type="spellEnd"/>
            <w:r w:rsidR="008C0E59">
              <w:rPr>
                <w:iCs/>
                <w:sz w:val="20"/>
                <w:szCs w:val="20"/>
              </w:rPr>
              <w:t xml:space="preserve">/Split), </w:t>
            </w:r>
            <w:r w:rsidR="004E61ED">
              <w:rPr>
                <w:iCs/>
                <w:sz w:val="20"/>
                <w:szCs w:val="20"/>
              </w:rPr>
              <w:t>Spain (Barcelona</w:t>
            </w:r>
            <w:bookmarkStart w:id="0" w:name="_GoBack"/>
            <w:bookmarkEnd w:id="0"/>
            <w:r w:rsidRPr="007554E1">
              <w:rPr>
                <w:iCs/>
                <w:sz w:val="20"/>
                <w:szCs w:val="20"/>
              </w:rPr>
              <w:t>), Slovenia (Maribor)</w:t>
            </w:r>
            <w:r w:rsidR="009A0204">
              <w:rPr>
                <w:iCs/>
                <w:sz w:val="20"/>
                <w:szCs w:val="20"/>
              </w:rPr>
              <w:t>, Hungary (Budapest)</w:t>
            </w:r>
          </w:p>
          <w:p w14:paraId="2BE3199D" w14:textId="77777777" w:rsidR="007554E1" w:rsidRPr="007554E1" w:rsidRDefault="007554E1" w:rsidP="007554E1">
            <w:pPr>
              <w:rPr>
                <w:i/>
                <w:iCs/>
                <w:sz w:val="20"/>
                <w:szCs w:val="20"/>
              </w:rPr>
            </w:pPr>
          </w:p>
          <w:p w14:paraId="3D76E7CC" w14:textId="00AA672D" w:rsidR="00C13553" w:rsidRPr="007554E1" w:rsidRDefault="007554E1" w:rsidP="00C13553">
            <w:pPr>
              <w:pStyle w:val="Sraopastraipa"/>
              <w:numPr>
                <w:ilvl w:val="0"/>
                <w:numId w:val="9"/>
              </w:numPr>
              <w:spacing w:after="60"/>
              <w:jc w:val="left"/>
              <w:rPr>
                <w:sz w:val="20"/>
                <w:szCs w:val="20"/>
              </w:rPr>
            </w:pPr>
            <w:r w:rsidRPr="007554E1">
              <w:rPr>
                <w:sz w:val="20"/>
                <w:szCs w:val="20"/>
              </w:rPr>
              <w:t>Country</w:t>
            </w:r>
          </w:p>
          <w:p w14:paraId="74E04182" w14:textId="2F7D3B13" w:rsidR="00C13553" w:rsidRPr="007554E1" w:rsidRDefault="007554E1" w:rsidP="00C13553">
            <w:pPr>
              <w:pStyle w:val="Sraopastraipa"/>
              <w:numPr>
                <w:ilvl w:val="0"/>
                <w:numId w:val="9"/>
              </w:numPr>
              <w:spacing w:after="60"/>
              <w:jc w:val="left"/>
              <w:rPr>
                <w:sz w:val="20"/>
                <w:szCs w:val="20"/>
              </w:rPr>
            </w:pPr>
            <w:r w:rsidRPr="007554E1">
              <w:rPr>
                <w:sz w:val="20"/>
                <w:szCs w:val="20"/>
              </w:rPr>
              <w:t>Country</w:t>
            </w:r>
          </w:p>
          <w:p w14:paraId="13AA873C" w14:textId="4D158CC4" w:rsidR="00C13553" w:rsidRPr="007554E1" w:rsidRDefault="007554E1" w:rsidP="00C13553">
            <w:pPr>
              <w:pStyle w:val="Sraopastraipa"/>
              <w:numPr>
                <w:ilvl w:val="0"/>
                <w:numId w:val="9"/>
              </w:numPr>
              <w:spacing w:after="60"/>
              <w:jc w:val="left"/>
              <w:rPr>
                <w:sz w:val="20"/>
                <w:szCs w:val="20"/>
              </w:rPr>
            </w:pPr>
            <w:r w:rsidRPr="007554E1">
              <w:rPr>
                <w:sz w:val="20"/>
                <w:szCs w:val="20"/>
              </w:rPr>
              <w:t>Country</w:t>
            </w:r>
          </w:p>
          <w:p w14:paraId="13512CD3" w14:textId="17C00B1C" w:rsidR="00C13553" w:rsidRPr="00157535" w:rsidRDefault="00C13553" w:rsidP="00261715">
            <w:pPr>
              <w:spacing w:after="60"/>
              <w:jc w:val="left"/>
              <w:rPr>
                <w:sz w:val="20"/>
                <w:szCs w:val="20"/>
              </w:rPr>
            </w:pPr>
          </w:p>
        </w:tc>
      </w:tr>
      <w:tr w:rsidR="00D55D87" w:rsidRPr="00157535" w14:paraId="6C5370E2" w14:textId="77777777" w:rsidTr="00C40E8A">
        <w:trPr>
          <w:cantSplit/>
          <w:trHeight w:val="696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C2AA94" w14:textId="632A44FA" w:rsidR="00D55D87" w:rsidRPr="00157535" w:rsidRDefault="00032216" w:rsidP="00261715">
            <w:pPr>
              <w:spacing w:before="120"/>
              <w:jc w:val="left"/>
              <w:rPr>
                <w:sz w:val="20"/>
                <w:szCs w:val="20"/>
              </w:rPr>
            </w:pPr>
            <w:r w:rsidRPr="00032216">
              <w:rPr>
                <w:sz w:val="20"/>
                <w:szCs w:val="20"/>
              </w:rPr>
              <w:t>What influence could participation i</w:t>
            </w:r>
            <w:r>
              <w:rPr>
                <w:sz w:val="20"/>
                <w:szCs w:val="20"/>
              </w:rPr>
              <w:t>n the Erasmus+ project have on Y</w:t>
            </w:r>
            <w:r w:rsidRPr="00032216">
              <w:rPr>
                <w:sz w:val="20"/>
                <w:szCs w:val="20"/>
              </w:rPr>
              <w:t>our future career?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16D2E6" w14:textId="77777777" w:rsidR="00D55D87" w:rsidRPr="00157535" w:rsidRDefault="00D55D87" w:rsidP="00261715">
            <w:pPr>
              <w:spacing w:line="360" w:lineRule="auto"/>
              <w:rPr>
                <w:sz w:val="18"/>
                <w:szCs w:val="18"/>
              </w:rPr>
            </w:pPr>
          </w:p>
          <w:p w14:paraId="54A58105" w14:textId="20FAD570" w:rsidR="00D55D87" w:rsidRPr="00157535" w:rsidRDefault="00D55D87" w:rsidP="00261715">
            <w:pPr>
              <w:spacing w:line="360" w:lineRule="auto"/>
            </w:pPr>
          </w:p>
        </w:tc>
      </w:tr>
      <w:tr w:rsidR="00032216" w:rsidRPr="00157535" w14:paraId="746F9882" w14:textId="77777777" w:rsidTr="00C40E8A">
        <w:trPr>
          <w:cantSplit/>
          <w:trHeight w:val="696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3B4A36" w14:textId="4C1DD3A4" w:rsidR="00032216" w:rsidRDefault="00032216" w:rsidP="00261715">
            <w:pPr>
              <w:spacing w:before="120"/>
              <w:jc w:val="left"/>
              <w:rPr>
                <w:sz w:val="20"/>
                <w:szCs w:val="20"/>
              </w:rPr>
            </w:pPr>
            <w:r w:rsidRPr="00032216">
              <w:rPr>
                <w:sz w:val="20"/>
                <w:szCs w:val="20"/>
              </w:rPr>
              <w:t>Have you participated in an Erasmus+ project</w:t>
            </w:r>
            <w:r>
              <w:rPr>
                <w:sz w:val="20"/>
                <w:szCs w:val="20"/>
              </w:rPr>
              <w:t xml:space="preserve"> before</w:t>
            </w:r>
            <w:r w:rsidRPr="00032216">
              <w:rPr>
                <w:sz w:val="20"/>
                <w:szCs w:val="20"/>
              </w:rPr>
              <w:t>?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9AD879" w14:textId="77777777" w:rsidR="00032216" w:rsidRPr="00157535" w:rsidRDefault="00032216" w:rsidP="00261715">
            <w:pPr>
              <w:spacing w:line="360" w:lineRule="auto"/>
              <w:rPr>
                <w:sz w:val="18"/>
                <w:szCs w:val="18"/>
              </w:rPr>
            </w:pPr>
          </w:p>
        </w:tc>
      </w:tr>
      <w:tr w:rsidR="00032216" w:rsidRPr="00157535" w14:paraId="074CD38B" w14:textId="77777777" w:rsidTr="00C40E8A">
        <w:trPr>
          <w:cantSplit/>
          <w:trHeight w:val="696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7A883F" w14:textId="71CB01C2" w:rsidR="00032216" w:rsidRPr="00032216" w:rsidRDefault="00032216" w:rsidP="00032216">
            <w:pPr>
              <w:spacing w:before="12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are Your leisure activities?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C9C9BA" w14:textId="77777777" w:rsidR="00032216" w:rsidRPr="00157535" w:rsidRDefault="00032216" w:rsidP="00261715">
            <w:pPr>
              <w:spacing w:line="360" w:lineRule="auto"/>
              <w:rPr>
                <w:sz w:val="18"/>
                <w:szCs w:val="18"/>
              </w:rPr>
            </w:pPr>
          </w:p>
        </w:tc>
      </w:tr>
      <w:tr w:rsidR="00032216" w:rsidRPr="00157535" w14:paraId="3316B79A" w14:textId="77777777" w:rsidTr="00584840">
        <w:trPr>
          <w:cantSplit/>
          <w:trHeight w:val="522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C80088" w14:textId="36BA9E37" w:rsidR="00032216" w:rsidRPr="00032216" w:rsidRDefault="00032216" w:rsidP="00032216">
            <w:pPr>
              <w:spacing w:before="12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do Y</w:t>
            </w:r>
            <w:r w:rsidRPr="00032216">
              <w:rPr>
                <w:sz w:val="20"/>
                <w:szCs w:val="20"/>
              </w:rPr>
              <w:t>ou handle emergency situations?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C90020" w14:textId="77777777" w:rsidR="00032216" w:rsidRPr="00157535" w:rsidRDefault="00032216" w:rsidP="00261715">
            <w:pPr>
              <w:spacing w:line="360" w:lineRule="auto"/>
              <w:rPr>
                <w:sz w:val="18"/>
                <w:szCs w:val="18"/>
              </w:rPr>
            </w:pPr>
          </w:p>
        </w:tc>
      </w:tr>
      <w:tr w:rsidR="00D55D87" w:rsidRPr="00157535" w14:paraId="57088D23" w14:textId="77777777" w:rsidTr="00C40E8A">
        <w:trPr>
          <w:cantSplit/>
          <w:trHeight w:val="697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1E86A9" w14:textId="55B02637" w:rsidR="00D55D87" w:rsidRPr="00157535" w:rsidRDefault="00D55D87" w:rsidP="00261715">
            <w:pPr>
              <w:spacing w:before="120"/>
              <w:jc w:val="left"/>
              <w:rPr>
                <w:sz w:val="20"/>
                <w:szCs w:val="20"/>
              </w:rPr>
            </w:pPr>
            <w:r w:rsidRPr="00157535">
              <w:rPr>
                <w:sz w:val="20"/>
                <w:szCs w:val="20"/>
              </w:rPr>
              <w:t xml:space="preserve">Preferable </w:t>
            </w:r>
            <w:r w:rsidR="003E64B4">
              <w:rPr>
                <w:sz w:val="20"/>
                <w:szCs w:val="20"/>
              </w:rPr>
              <w:t>activities in</w:t>
            </w:r>
            <w:r w:rsidRPr="00157535">
              <w:rPr>
                <w:sz w:val="20"/>
                <w:szCs w:val="20"/>
              </w:rPr>
              <w:t xml:space="preserve"> </w:t>
            </w:r>
            <w:r w:rsidR="00E1244D">
              <w:rPr>
                <w:sz w:val="20"/>
                <w:szCs w:val="20"/>
              </w:rPr>
              <w:t>hosting company</w:t>
            </w:r>
            <w:r w:rsidRPr="00157535">
              <w:rPr>
                <w:sz w:val="20"/>
                <w:szCs w:val="20"/>
              </w:rPr>
              <w:t xml:space="preserve"> 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20E547" w14:textId="51EE6D59" w:rsidR="00D55D87" w:rsidRPr="007554E1" w:rsidRDefault="007554E1" w:rsidP="00261715">
            <w:pPr>
              <w:rPr>
                <w:i/>
                <w:iCs/>
                <w:sz w:val="20"/>
                <w:szCs w:val="20"/>
              </w:rPr>
            </w:pPr>
            <w:r w:rsidRPr="007554E1">
              <w:rPr>
                <w:i/>
                <w:iCs/>
                <w:sz w:val="20"/>
                <w:szCs w:val="20"/>
              </w:rPr>
              <w:t>For example: video editing, website development, etc. (specify the specific area You would like to improve in during your internship abroad)</w:t>
            </w:r>
          </w:p>
        </w:tc>
      </w:tr>
      <w:tr w:rsidR="00584840" w:rsidRPr="00157535" w14:paraId="0AE65283" w14:textId="77777777" w:rsidTr="00C40E8A">
        <w:trPr>
          <w:cantSplit/>
          <w:trHeight w:val="697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6F98FD" w14:textId="6F8F9FD2" w:rsidR="00584840" w:rsidRPr="00157535" w:rsidRDefault="00584840" w:rsidP="00261715">
            <w:pPr>
              <w:spacing w:before="120"/>
              <w:jc w:val="left"/>
              <w:rPr>
                <w:sz w:val="20"/>
                <w:szCs w:val="20"/>
              </w:rPr>
            </w:pPr>
            <w:r w:rsidRPr="00C449D3">
              <w:rPr>
                <w:sz w:val="20"/>
                <w:szCs w:val="20"/>
              </w:rPr>
              <w:t>How did the information about the Erasmus+ project and the ongoing selection reach you?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4D19DF" w14:textId="77777777" w:rsidR="00584840" w:rsidRDefault="00584840" w:rsidP="00261715">
            <w:pPr>
              <w:rPr>
                <w:rFonts w:ascii="Times New Roman" w:hAnsi="Times New Roman"/>
                <w:i/>
                <w:iCs/>
                <w:sz w:val="22"/>
                <w:szCs w:val="22"/>
              </w:rPr>
            </w:pPr>
          </w:p>
        </w:tc>
      </w:tr>
    </w:tbl>
    <w:p w14:paraId="35125EDB" w14:textId="4959FE68" w:rsidR="00C40E8A" w:rsidRDefault="00C40E8A" w:rsidP="00285256">
      <w:pPr>
        <w:pStyle w:val="ECVLanguageExplanation"/>
        <w:rPr>
          <w:i/>
          <w:color w:val="000000" w:themeColor="text1"/>
          <w:sz w:val="16"/>
        </w:rPr>
      </w:pPr>
    </w:p>
    <w:sectPr w:rsidR="00C40E8A" w:rsidSect="00841CFB">
      <w:headerReference w:type="default" r:id="rId10"/>
      <w:footerReference w:type="even" r:id="rId11"/>
      <w:footerReference w:type="default" r:id="rId12"/>
      <w:pgSz w:w="11907" w:h="16840" w:code="9"/>
      <w:pgMar w:top="709" w:right="748" w:bottom="35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AC45CC" w14:textId="77777777" w:rsidR="00A72761" w:rsidRDefault="00A72761">
      <w:r>
        <w:separator/>
      </w:r>
    </w:p>
  </w:endnote>
  <w:endnote w:type="continuationSeparator" w:id="0">
    <w:p w14:paraId="4A7725B2" w14:textId="77777777" w:rsidR="00A72761" w:rsidRDefault="00A72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1" w:fontKey="{8DA80CF2-FD73-479B-B86C-0E645F6DF2A6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D0FEF913-3187-4F5D-A6FF-3557555B2E67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0683D71-EA67-44D7-87BA-340CEF161401}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  <w:embedRegular r:id="rId4" w:fontKey="{21038F46-FE73-4368-954E-2B7746815F1B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5" w:fontKey="{121FE5CF-3094-4C18-AF21-A4C1481BF8E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5F294D" w14:textId="77777777" w:rsidR="007E50AC" w:rsidRDefault="00CA6D9C" w:rsidP="00FC261B">
    <w:pPr>
      <w:pStyle w:val="Porat"/>
      <w:framePr w:wrap="around" w:vAnchor="text" w:hAnchor="margin" w:xAlign="right" w:y="1"/>
      <w:rPr>
        <w:rStyle w:val="Puslapionumeris"/>
      </w:rPr>
    </w:pPr>
    <w:r>
      <w:rPr>
        <w:rStyle w:val="Puslapionumeris"/>
      </w:rPr>
      <w:fldChar w:fldCharType="begin"/>
    </w:r>
    <w:r w:rsidR="007E50AC">
      <w:rPr>
        <w:rStyle w:val="Puslapionumeris"/>
      </w:rPr>
      <w:instrText xml:space="preserve">PAGE  </w:instrText>
    </w:r>
    <w:r>
      <w:rPr>
        <w:rStyle w:val="Puslapionumeris"/>
      </w:rPr>
      <w:fldChar w:fldCharType="separate"/>
    </w:r>
    <w:r w:rsidR="007E50AC">
      <w:rPr>
        <w:rStyle w:val="Puslapionumeris"/>
        <w:noProof/>
      </w:rPr>
      <w:t>3</w:t>
    </w:r>
    <w:r>
      <w:rPr>
        <w:rStyle w:val="Puslapionumeris"/>
      </w:rPr>
      <w:fldChar w:fldCharType="end"/>
    </w:r>
  </w:p>
  <w:p w14:paraId="56C04151" w14:textId="77777777" w:rsidR="007E50AC" w:rsidRDefault="007E50AC" w:rsidP="00FC261B">
    <w:pPr>
      <w:pStyle w:val="Por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3DEB1F" w14:textId="76B11D93" w:rsidR="007E50AC" w:rsidRDefault="00CA6D9C" w:rsidP="00FC261B">
    <w:pPr>
      <w:pStyle w:val="Porat"/>
      <w:framePr w:wrap="around" w:vAnchor="text" w:hAnchor="margin" w:xAlign="right" w:y="1"/>
      <w:rPr>
        <w:rStyle w:val="Puslapionumeris"/>
      </w:rPr>
    </w:pPr>
    <w:r>
      <w:rPr>
        <w:rStyle w:val="Puslapionumeris"/>
      </w:rPr>
      <w:fldChar w:fldCharType="begin"/>
    </w:r>
    <w:r w:rsidR="007E50AC">
      <w:rPr>
        <w:rStyle w:val="Puslapionumeris"/>
      </w:rPr>
      <w:instrText xml:space="preserve">PAGE  </w:instrText>
    </w:r>
    <w:r>
      <w:rPr>
        <w:rStyle w:val="Puslapionumeris"/>
      </w:rPr>
      <w:fldChar w:fldCharType="separate"/>
    </w:r>
    <w:r w:rsidR="004E61ED">
      <w:rPr>
        <w:rStyle w:val="Puslapionumeris"/>
        <w:noProof/>
      </w:rPr>
      <w:t>2</w:t>
    </w:r>
    <w:r>
      <w:rPr>
        <w:rStyle w:val="Puslapionumeris"/>
      </w:rPr>
      <w:fldChar w:fldCharType="end"/>
    </w:r>
  </w:p>
  <w:p w14:paraId="3A71D363" w14:textId="77777777" w:rsidR="007E50AC" w:rsidRDefault="007E50AC" w:rsidP="00FC261B">
    <w:pPr>
      <w:pStyle w:val="Por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B96A26" w14:textId="77777777" w:rsidR="00A72761" w:rsidRDefault="00A72761">
      <w:r>
        <w:separator/>
      </w:r>
    </w:p>
  </w:footnote>
  <w:footnote w:type="continuationSeparator" w:id="0">
    <w:p w14:paraId="653D85E8" w14:textId="77777777" w:rsidR="00A72761" w:rsidRDefault="00A727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DCFEC" w14:textId="265DE49E" w:rsidR="007E50AC" w:rsidRDefault="007E50AC" w:rsidP="00C40E8A">
    <w:pPr>
      <w:spacing w:after="12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27435"/>
    <w:multiLevelType w:val="hybridMultilevel"/>
    <w:tmpl w:val="B8FC2080"/>
    <w:lvl w:ilvl="0" w:tplc="951824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Cambria" w:eastAsia="Times New Roman" w:hAnsi="Cambria" w:cs="Cambria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972683B"/>
    <w:multiLevelType w:val="hybridMultilevel"/>
    <w:tmpl w:val="D47E79BC"/>
    <w:lvl w:ilvl="0" w:tplc="87EAB4AC">
      <w:start w:val="1"/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C3127"/>
    <w:multiLevelType w:val="hybridMultilevel"/>
    <w:tmpl w:val="105022EE"/>
    <w:lvl w:ilvl="0" w:tplc="90AC7EB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Cambria" w:eastAsia="Times New Roman" w:hAnsi="Cambria" w:cs="Cambria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8445070"/>
    <w:multiLevelType w:val="hybridMultilevel"/>
    <w:tmpl w:val="DA325F88"/>
    <w:lvl w:ilvl="0" w:tplc="6788526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B8510F"/>
    <w:multiLevelType w:val="hybridMultilevel"/>
    <w:tmpl w:val="6E844FCA"/>
    <w:lvl w:ilvl="0" w:tplc="6E206498">
      <w:start w:val="1"/>
      <w:numFmt w:val="upperLetter"/>
      <w:lvlText w:val="%1."/>
      <w:lvlJc w:val="left"/>
      <w:pPr>
        <w:ind w:left="928" w:hanging="360"/>
      </w:pPr>
      <w:rPr>
        <w:rFonts w:cs="Times New Roman" w:hint="default"/>
        <w:b/>
      </w:rPr>
    </w:lvl>
    <w:lvl w:ilvl="1" w:tplc="0427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5D6542E3"/>
    <w:multiLevelType w:val="hybridMultilevel"/>
    <w:tmpl w:val="D020EF7C"/>
    <w:lvl w:ilvl="0" w:tplc="F42003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44608A"/>
    <w:multiLevelType w:val="hybridMultilevel"/>
    <w:tmpl w:val="2F54FF68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682268"/>
    <w:multiLevelType w:val="hybridMultilevel"/>
    <w:tmpl w:val="6122D5B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6D7057"/>
    <w:multiLevelType w:val="hybridMultilevel"/>
    <w:tmpl w:val="BC440F20"/>
    <w:lvl w:ilvl="0" w:tplc="95DEDE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0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396"/>
  <w:doNotHyphenateCaps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5DF"/>
    <w:rsid w:val="000002C7"/>
    <w:rsid w:val="000029AF"/>
    <w:rsid w:val="00002B71"/>
    <w:rsid w:val="00010BA0"/>
    <w:rsid w:val="0001387C"/>
    <w:rsid w:val="000200FF"/>
    <w:rsid w:val="00023D25"/>
    <w:rsid w:val="00032216"/>
    <w:rsid w:val="00040868"/>
    <w:rsid w:val="00045F88"/>
    <w:rsid w:val="00054040"/>
    <w:rsid w:val="00074736"/>
    <w:rsid w:val="00076489"/>
    <w:rsid w:val="00082C37"/>
    <w:rsid w:val="0008579A"/>
    <w:rsid w:val="0009136C"/>
    <w:rsid w:val="000A12D5"/>
    <w:rsid w:val="000A6BC6"/>
    <w:rsid w:val="000C0DF9"/>
    <w:rsid w:val="000C2B27"/>
    <w:rsid w:val="000D1D3E"/>
    <w:rsid w:val="000E54BC"/>
    <w:rsid w:val="000E6CEE"/>
    <w:rsid w:val="000F1E65"/>
    <w:rsid w:val="000F43AC"/>
    <w:rsid w:val="000F4A9C"/>
    <w:rsid w:val="000F5722"/>
    <w:rsid w:val="00103B47"/>
    <w:rsid w:val="00111B03"/>
    <w:rsid w:val="00121EBA"/>
    <w:rsid w:val="0012219F"/>
    <w:rsid w:val="001268D8"/>
    <w:rsid w:val="00132C48"/>
    <w:rsid w:val="00132D08"/>
    <w:rsid w:val="00134145"/>
    <w:rsid w:val="001346FE"/>
    <w:rsid w:val="00135B8E"/>
    <w:rsid w:val="0014051B"/>
    <w:rsid w:val="00151EFA"/>
    <w:rsid w:val="0015561F"/>
    <w:rsid w:val="00156741"/>
    <w:rsid w:val="00163158"/>
    <w:rsid w:val="00164463"/>
    <w:rsid w:val="00165A94"/>
    <w:rsid w:val="001930F3"/>
    <w:rsid w:val="001A0FE2"/>
    <w:rsid w:val="001A5AF4"/>
    <w:rsid w:val="001A76E3"/>
    <w:rsid w:val="001B2BED"/>
    <w:rsid w:val="001B4F7B"/>
    <w:rsid w:val="001E6AC4"/>
    <w:rsid w:val="001F0F6E"/>
    <w:rsid w:val="001F7E19"/>
    <w:rsid w:val="0020198B"/>
    <w:rsid w:val="00202E67"/>
    <w:rsid w:val="00211E2A"/>
    <w:rsid w:val="00213084"/>
    <w:rsid w:val="002219C0"/>
    <w:rsid w:val="00222CEA"/>
    <w:rsid w:val="00230E59"/>
    <w:rsid w:val="00242F6A"/>
    <w:rsid w:val="00247D8E"/>
    <w:rsid w:val="00257EB1"/>
    <w:rsid w:val="00262551"/>
    <w:rsid w:val="002665B5"/>
    <w:rsid w:val="00267ADA"/>
    <w:rsid w:val="00285256"/>
    <w:rsid w:val="00285713"/>
    <w:rsid w:val="00286BD0"/>
    <w:rsid w:val="002900D2"/>
    <w:rsid w:val="00291067"/>
    <w:rsid w:val="00295B93"/>
    <w:rsid w:val="00297E3D"/>
    <w:rsid w:val="002A11FE"/>
    <w:rsid w:val="002A187C"/>
    <w:rsid w:val="002A5BCF"/>
    <w:rsid w:val="002A6443"/>
    <w:rsid w:val="002A6BCF"/>
    <w:rsid w:val="002B02F6"/>
    <w:rsid w:val="002B63B2"/>
    <w:rsid w:val="002B6785"/>
    <w:rsid w:val="002C228F"/>
    <w:rsid w:val="002C542C"/>
    <w:rsid w:val="002D5876"/>
    <w:rsid w:val="002E1BE5"/>
    <w:rsid w:val="002F0A37"/>
    <w:rsid w:val="002F68F4"/>
    <w:rsid w:val="003103F8"/>
    <w:rsid w:val="00314E63"/>
    <w:rsid w:val="00316379"/>
    <w:rsid w:val="00326F98"/>
    <w:rsid w:val="00333BC2"/>
    <w:rsid w:val="00334DF3"/>
    <w:rsid w:val="003420B1"/>
    <w:rsid w:val="003608AA"/>
    <w:rsid w:val="00363BF5"/>
    <w:rsid w:val="00364737"/>
    <w:rsid w:val="00365775"/>
    <w:rsid w:val="00371C4F"/>
    <w:rsid w:val="00374125"/>
    <w:rsid w:val="00374D01"/>
    <w:rsid w:val="00375742"/>
    <w:rsid w:val="00381DA4"/>
    <w:rsid w:val="00383F9E"/>
    <w:rsid w:val="00392039"/>
    <w:rsid w:val="00393D45"/>
    <w:rsid w:val="003A6863"/>
    <w:rsid w:val="003B331B"/>
    <w:rsid w:val="003C299E"/>
    <w:rsid w:val="003C57F6"/>
    <w:rsid w:val="003D0AF3"/>
    <w:rsid w:val="003D2532"/>
    <w:rsid w:val="003D35BB"/>
    <w:rsid w:val="003D7F95"/>
    <w:rsid w:val="003E45F4"/>
    <w:rsid w:val="003E64B4"/>
    <w:rsid w:val="003F6100"/>
    <w:rsid w:val="003F67AA"/>
    <w:rsid w:val="004072FB"/>
    <w:rsid w:val="004102C0"/>
    <w:rsid w:val="00410A2C"/>
    <w:rsid w:val="00414EF6"/>
    <w:rsid w:val="00417001"/>
    <w:rsid w:val="00417ED1"/>
    <w:rsid w:val="00420101"/>
    <w:rsid w:val="00433BA9"/>
    <w:rsid w:val="004350C3"/>
    <w:rsid w:val="004353A7"/>
    <w:rsid w:val="00436410"/>
    <w:rsid w:val="00447640"/>
    <w:rsid w:val="00447665"/>
    <w:rsid w:val="00450B37"/>
    <w:rsid w:val="00461374"/>
    <w:rsid w:val="00466B8D"/>
    <w:rsid w:val="004701CB"/>
    <w:rsid w:val="00470EDE"/>
    <w:rsid w:val="004723B5"/>
    <w:rsid w:val="00472534"/>
    <w:rsid w:val="00477BE8"/>
    <w:rsid w:val="00482BC7"/>
    <w:rsid w:val="004922C7"/>
    <w:rsid w:val="0049258A"/>
    <w:rsid w:val="00493FFE"/>
    <w:rsid w:val="004A0393"/>
    <w:rsid w:val="004A5A1A"/>
    <w:rsid w:val="004C1673"/>
    <w:rsid w:val="004C2119"/>
    <w:rsid w:val="004C6C4D"/>
    <w:rsid w:val="004D1070"/>
    <w:rsid w:val="004D18FF"/>
    <w:rsid w:val="004D2117"/>
    <w:rsid w:val="004D4DCC"/>
    <w:rsid w:val="004D51D9"/>
    <w:rsid w:val="004D5B9B"/>
    <w:rsid w:val="004E2B68"/>
    <w:rsid w:val="004E61ED"/>
    <w:rsid w:val="004F097C"/>
    <w:rsid w:val="00502B34"/>
    <w:rsid w:val="0050364F"/>
    <w:rsid w:val="00503713"/>
    <w:rsid w:val="00511867"/>
    <w:rsid w:val="00525F2C"/>
    <w:rsid w:val="0054154A"/>
    <w:rsid w:val="00545418"/>
    <w:rsid w:val="005477BC"/>
    <w:rsid w:val="00547FEF"/>
    <w:rsid w:val="00551E55"/>
    <w:rsid w:val="00557D19"/>
    <w:rsid w:val="00560FB8"/>
    <w:rsid w:val="0056288D"/>
    <w:rsid w:val="0057325C"/>
    <w:rsid w:val="00575966"/>
    <w:rsid w:val="00576987"/>
    <w:rsid w:val="00576FC4"/>
    <w:rsid w:val="00584840"/>
    <w:rsid w:val="00587252"/>
    <w:rsid w:val="00597769"/>
    <w:rsid w:val="0059785C"/>
    <w:rsid w:val="005A4969"/>
    <w:rsid w:val="005B3242"/>
    <w:rsid w:val="005D214B"/>
    <w:rsid w:val="005D45DF"/>
    <w:rsid w:val="005D575F"/>
    <w:rsid w:val="005F35E2"/>
    <w:rsid w:val="00602A81"/>
    <w:rsid w:val="006031BE"/>
    <w:rsid w:val="00621170"/>
    <w:rsid w:val="00633F73"/>
    <w:rsid w:val="006352EB"/>
    <w:rsid w:val="00636A83"/>
    <w:rsid w:val="00637C7C"/>
    <w:rsid w:val="0064389F"/>
    <w:rsid w:val="00660194"/>
    <w:rsid w:val="00662C6B"/>
    <w:rsid w:val="00665686"/>
    <w:rsid w:val="00667631"/>
    <w:rsid w:val="006744F8"/>
    <w:rsid w:val="0069200D"/>
    <w:rsid w:val="00693F4A"/>
    <w:rsid w:val="00696073"/>
    <w:rsid w:val="006A12DE"/>
    <w:rsid w:val="006A2601"/>
    <w:rsid w:val="006A3FD7"/>
    <w:rsid w:val="006A42CE"/>
    <w:rsid w:val="006B4937"/>
    <w:rsid w:val="006B63F3"/>
    <w:rsid w:val="006B7DEA"/>
    <w:rsid w:val="006C66DC"/>
    <w:rsid w:val="006C6934"/>
    <w:rsid w:val="006C7987"/>
    <w:rsid w:val="006D1D3B"/>
    <w:rsid w:val="006D3D91"/>
    <w:rsid w:val="006D42E6"/>
    <w:rsid w:val="006D6BD1"/>
    <w:rsid w:val="006E0179"/>
    <w:rsid w:val="006E1A48"/>
    <w:rsid w:val="006F3F3B"/>
    <w:rsid w:val="006F50B3"/>
    <w:rsid w:val="006F593F"/>
    <w:rsid w:val="006F772D"/>
    <w:rsid w:val="00702160"/>
    <w:rsid w:val="00707EE2"/>
    <w:rsid w:val="00714FDF"/>
    <w:rsid w:val="00721CB7"/>
    <w:rsid w:val="00725D39"/>
    <w:rsid w:val="0074680E"/>
    <w:rsid w:val="0075094C"/>
    <w:rsid w:val="007554E1"/>
    <w:rsid w:val="00767ECE"/>
    <w:rsid w:val="00775AAF"/>
    <w:rsid w:val="0078022F"/>
    <w:rsid w:val="0078565D"/>
    <w:rsid w:val="00794D6E"/>
    <w:rsid w:val="007978B9"/>
    <w:rsid w:val="007A1863"/>
    <w:rsid w:val="007B0D1B"/>
    <w:rsid w:val="007B277C"/>
    <w:rsid w:val="007B3202"/>
    <w:rsid w:val="007B3F1F"/>
    <w:rsid w:val="007B7B75"/>
    <w:rsid w:val="007C0A12"/>
    <w:rsid w:val="007C4D51"/>
    <w:rsid w:val="007D08E9"/>
    <w:rsid w:val="007D5E0A"/>
    <w:rsid w:val="007E1E3A"/>
    <w:rsid w:val="007E50AC"/>
    <w:rsid w:val="007E6DB2"/>
    <w:rsid w:val="007E7B16"/>
    <w:rsid w:val="007F37CE"/>
    <w:rsid w:val="00811602"/>
    <w:rsid w:val="00815D67"/>
    <w:rsid w:val="0081683F"/>
    <w:rsid w:val="008175C1"/>
    <w:rsid w:val="008332C4"/>
    <w:rsid w:val="00841CFB"/>
    <w:rsid w:val="00845A19"/>
    <w:rsid w:val="00851602"/>
    <w:rsid w:val="00851DF3"/>
    <w:rsid w:val="008543DA"/>
    <w:rsid w:val="00856975"/>
    <w:rsid w:val="00857301"/>
    <w:rsid w:val="00857D05"/>
    <w:rsid w:val="0086561B"/>
    <w:rsid w:val="00873004"/>
    <w:rsid w:val="00882A86"/>
    <w:rsid w:val="00897C34"/>
    <w:rsid w:val="008A342F"/>
    <w:rsid w:val="008A5A61"/>
    <w:rsid w:val="008B0C5A"/>
    <w:rsid w:val="008B4479"/>
    <w:rsid w:val="008B6624"/>
    <w:rsid w:val="008C0E59"/>
    <w:rsid w:val="008C13A7"/>
    <w:rsid w:val="008C2062"/>
    <w:rsid w:val="008C76E0"/>
    <w:rsid w:val="008D0E8A"/>
    <w:rsid w:val="008D2379"/>
    <w:rsid w:val="008E18A9"/>
    <w:rsid w:val="008E2751"/>
    <w:rsid w:val="00900E58"/>
    <w:rsid w:val="00906183"/>
    <w:rsid w:val="00906EEE"/>
    <w:rsid w:val="00912EA0"/>
    <w:rsid w:val="00915460"/>
    <w:rsid w:val="00920A25"/>
    <w:rsid w:val="00922A91"/>
    <w:rsid w:val="00930369"/>
    <w:rsid w:val="00934584"/>
    <w:rsid w:val="00936079"/>
    <w:rsid w:val="0095027C"/>
    <w:rsid w:val="0095497E"/>
    <w:rsid w:val="00960C5A"/>
    <w:rsid w:val="0097219E"/>
    <w:rsid w:val="00972F62"/>
    <w:rsid w:val="00986578"/>
    <w:rsid w:val="00990C38"/>
    <w:rsid w:val="00990C66"/>
    <w:rsid w:val="009A0204"/>
    <w:rsid w:val="009B7823"/>
    <w:rsid w:val="009C46A4"/>
    <w:rsid w:val="009E1EFD"/>
    <w:rsid w:val="009E323E"/>
    <w:rsid w:val="00A06C33"/>
    <w:rsid w:val="00A21CEE"/>
    <w:rsid w:val="00A249C7"/>
    <w:rsid w:val="00A2581C"/>
    <w:rsid w:val="00A266F4"/>
    <w:rsid w:val="00A26845"/>
    <w:rsid w:val="00A342CD"/>
    <w:rsid w:val="00A37152"/>
    <w:rsid w:val="00A5527C"/>
    <w:rsid w:val="00A601E0"/>
    <w:rsid w:val="00A66BC2"/>
    <w:rsid w:val="00A70457"/>
    <w:rsid w:val="00A72597"/>
    <w:rsid w:val="00A72761"/>
    <w:rsid w:val="00A755E9"/>
    <w:rsid w:val="00A764F2"/>
    <w:rsid w:val="00A77CBC"/>
    <w:rsid w:val="00A84A12"/>
    <w:rsid w:val="00A85926"/>
    <w:rsid w:val="00A86A82"/>
    <w:rsid w:val="00A86D0F"/>
    <w:rsid w:val="00AA0FC7"/>
    <w:rsid w:val="00AB1421"/>
    <w:rsid w:val="00AB36BF"/>
    <w:rsid w:val="00AC3205"/>
    <w:rsid w:val="00AC3955"/>
    <w:rsid w:val="00AC7489"/>
    <w:rsid w:val="00AD015F"/>
    <w:rsid w:val="00AF27BD"/>
    <w:rsid w:val="00B01B55"/>
    <w:rsid w:val="00B01C8B"/>
    <w:rsid w:val="00B02137"/>
    <w:rsid w:val="00B12530"/>
    <w:rsid w:val="00B14919"/>
    <w:rsid w:val="00B1778B"/>
    <w:rsid w:val="00B223EE"/>
    <w:rsid w:val="00B30762"/>
    <w:rsid w:val="00B33135"/>
    <w:rsid w:val="00B34186"/>
    <w:rsid w:val="00B36E1D"/>
    <w:rsid w:val="00B3769F"/>
    <w:rsid w:val="00B43FE7"/>
    <w:rsid w:val="00B500AE"/>
    <w:rsid w:val="00B52659"/>
    <w:rsid w:val="00B546F3"/>
    <w:rsid w:val="00B71F4B"/>
    <w:rsid w:val="00B748F4"/>
    <w:rsid w:val="00B810F8"/>
    <w:rsid w:val="00B97349"/>
    <w:rsid w:val="00BA5FF0"/>
    <w:rsid w:val="00BB5007"/>
    <w:rsid w:val="00BB7773"/>
    <w:rsid w:val="00BC2EBB"/>
    <w:rsid w:val="00BC4F3B"/>
    <w:rsid w:val="00BD11A4"/>
    <w:rsid w:val="00BD1B48"/>
    <w:rsid w:val="00BD6AD1"/>
    <w:rsid w:val="00BE233B"/>
    <w:rsid w:val="00BF0A38"/>
    <w:rsid w:val="00C078DA"/>
    <w:rsid w:val="00C10D86"/>
    <w:rsid w:val="00C11A71"/>
    <w:rsid w:val="00C13553"/>
    <w:rsid w:val="00C14AE2"/>
    <w:rsid w:val="00C16CE7"/>
    <w:rsid w:val="00C22650"/>
    <w:rsid w:val="00C2488C"/>
    <w:rsid w:val="00C30140"/>
    <w:rsid w:val="00C30FE6"/>
    <w:rsid w:val="00C40E8A"/>
    <w:rsid w:val="00C42A83"/>
    <w:rsid w:val="00C42DC4"/>
    <w:rsid w:val="00C449D3"/>
    <w:rsid w:val="00C45269"/>
    <w:rsid w:val="00C453A5"/>
    <w:rsid w:val="00C51BB3"/>
    <w:rsid w:val="00C54173"/>
    <w:rsid w:val="00C57EB5"/>
    <w:rsid w:val="00C63B6A"/>
    <w:rsid w:val="00C827D7"/>
    <w:rsid w:val="00C86E1A"/>
    <w:rsid w:val="00C92B65"/>
    <w:rsid w:val="00C93097"/>
    <w:rsid w:val="00C960D9"/>
    <w:rsid w:val="00CA0E4C"/>
    <w:rsid w:val="00CA333C"/>
    <w:rsid w:val="00CA45AD"/>
    <w:rsid w:val="00CA6D9C"/>
    <w:rsid w:val="00CB10B3"/>
    <w:rsid w:val="00CB2CAB"/>
    <w:rsid w:val="00CB4136"/>
    <w:rsid w:val="00CB5033"/>
    <w:rsid w:val="00CB5ADD"/>
    <w:rsid w:val="00CB6423"/>
    <w:rsid w:val="00CC0CF1"/>
    <w:rsid w:val="00CD377B"/>
    <w:rsid w:val="00CE01A7"/>
    <w:rsid w:val="00CE265B"/>
    <w:rsid w:val="00CE6653"/>
    <w:rsid w:val="00CF38F7"/>
    <w:rsid w:val="00CF5F47"/>
    <w:rsid w:val="00D066BE"/>
    <w:rsid w:val="00D10E00"/>
    <w:rsid w:val="00D12739"/>
    <w:rsid w:val="00D17C81"/>
    <w:rsid w:val="00D329DF"/>
    <w:rsid w:val="00D41752"/>
    <w:rsid w:val="00D43584"/>
    <w:rsid w:val="00D53FE3"/>
    <w:rsid w:val="00D55D87"/>
    <w:rsid w:val="00D60D2A"/>
    <w:rsid w:val="00D616F2"/>
    <w:rsid w:val="00D63579"/>
    <w:rsid w:val="00D64328"/>
    <w:rsid w:val="00D64533"/>
    <w:rsid w:val="00D662B1"/>
    <w:rsid w:val="00D705A2"/>
    <w:rsid w:val="00D7688C"/>
    <w:rsid w:val="00D8005A"/>
    <w:rsid w:val="00D829EB"/>
    <w:rsid w:val="00D973D8"/>
    <w:rsid w:val="00D9747B"/>
    <w:rsid w:val="00D9761C"/>
    <w:rsid w:val="00DB78CE"/>
    <w:rsid w:val="00DC0549"/>
    <w:rsid w:val="00DD18AB"/>
    <w:rsid w:val="00DD1A0F"/>
    <w:rsid w:val="00DD2D2C"/>
    <w:rsid w:val="00DD69A2"/>
    <w:rsid w:val="00DE392B"/>
    <w:rsid w:val="00DF0733"/>
    <w:rsid w:val="00DF2656"/>
    <w:rsid w:val="00E00541"/>
    <w:rsid w:val="00E01D12"/>
    <w:rsid w:val="00E1244D"/>
    <w:rsid w:val="00E1302B"/>
    <w:rsid w:val="00E15FEF"/>
    <w:rsid w:val="00E16B23"/>
    <w:rsid w:val="00E33AA8"/>
    <w:rsid w:val="00E33AD9"/>
    <w:rsid w:val="00E449FC"/>
    <w:rsid w:val="00E5377E"/>
    <w:rsid w:val="00E56D57"/>
    <w:rsid w:val="00E56EAF"/>
    <w:rsid w:val="00E57870"/>
    <w:rsid w:val="00E6030A"/>
    <w:rsid w:val="00E60547"/>
    <w:rsid w:val="00E6255C"/>
    <w:rsid w:val="00E73288"/>
    <w:rsid w:val="00E97321"/>
    <w:rsid w:val="00EB050A"/>
    <w:rsid w:val="00EB3C48"/>
    <w:rsid w:val="00EB78B6"/>
    <w:rsid w:val="00EC0F7A"/>
    <w:rsid w:val="00EC4926"/>
    <w:rsid w:val="00ED01AF"/>
    <w:rsid w:val="00ED6A9F"/>
    <w:rsid w:val="00EE05E5"/>
    <w:rsid w:val="00EE3AD7"/>
    <w:rsid w:val="00F03C40"/>
    <w:rsid w:val="00F267DD"/>
    <w:rsid w:val="00F26DCF"/>
    <w:rsid w:val="00F412FF"/>
    <w:rsid w:val="00F41918"/>
    <w:rsid w:val="00F54537"/>
    <w:rsid w:val="00F54ADF"/>
    <w:rsid w:val="00F5562D"/>
    <w:rsid w:val="00F56FA5"/>
    <w:rsid w:val="00F637EA"/>
    <w:rsid w:val="00F664E7"/>
    <w:rsid w:val="00F809CE"/>
    <w:rsid w:val="00F92648"/>
    <w:rsid w:val="00F95D1B"/>
    <w:rsid w:val="00FA0D58"/>
    <w:rsid w:val="00FA694F"/>
    <w:rsid w:val="00FB2994"/>
    <w:rsid w:val="00FB29DA"/>
    <w:rsid w:val="00FB43C2"/>
    <w:rsid w:val="00FC0A8C"/>
    <w:rsid w:val="00FC261B"/>
    <w:rsid w:val="00FC40D5"/>
    <w:rsid w:val="00FC755C"/>
    <w:rsid w:val="00FE194A"/>
    <w:rsid w:val="00FE261E"/>
    <w:rsid w:val="00FE7585"/>
    <w:rsid w:val="00FF1A49"/>
    <w:rsid w:val="00FF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5744ABF"/>
  <w15:docId w15:val="{C75C27B4-49D2-4626-9B2D-24F8D5BD5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01387C"/>
    <w:pPr>
      <w:tabs>
        <w:tab w:val="left" w:pos="851"/>
      </w:tabs>
      <w:jc w:val="both"/>
    </w:pPr>
    <w:rPr>
      <w:rFonts w:ascii="Arial" w:hAnsi="Arial" w:cs="Arial"/>
      <w:sz w:val="24"/>
      <w:szCs w:val="24"/>
      <w:lang w:val="en-GB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rsid w:val="0001387C"/>
    <w:rPr>
      <w:color w:val="0000FF"/>
      <w:u w:val="single"/>
    </w:rPr>
  </w:style>
  <w:style w:type="table" w:styleId="Lentelstinklelis">
    <w:name w:val="Table Grid"/>
    <w:basedOn w:val="prastojilentel"/>
    <w:rsid w:val="004D51D9"/>
    <w:pPr>
      <w:tabs>
        <w:tab w:val="left" w:pos="851"/>
      </w:tabs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semiHidden/>
    <w:rsid w:val="0001387C"/>
    <w:rPr>
      <w:rFonts w:ascii="Tahoma" w:hAnsi="Tahoma" w:cs="Tahoma"/>
      <w:sz w:val="16"/>
      <w:szCs w:val="16"/>
    </w:rPr>
  </w:style>
  <w:style w:type="paragraph" w:styleId="Porat">
    <w:name w:val="footer"/>
    <w:basedOn w:val="prastasis"/>
    <w:rsid w:val="00FC261B"/>
    <w:pPr>
      <w:tabs>
        <w:tab w:val="clear" w:pos="851"/>
        <w:tab w:val="center" w:pos="4320"/>
        <w:tab w:val="right" w:pos="8640"/>
      </w:tabs>
    </w:pPr>
  </w:style>
  <w:style w:type="character" w:styleId="Puslapionumeris">
    <w:name w:val="page number"/>
    <w:basedOn w:val="Numatytasispastraiposriftas"/>
    <w:rsid w:val="00FC261B"/>
  </w:style>
  <w:style w:type="paragraph" w:styleId="Puslapioinaostekstas">
    <w:name w:val="footnote text"/>
    <w:basedOn w:val="prastasis"/>
    <w:semiHidden/>
    <w:rsid w:val="00F809CE"/>
    <w:rPr>
      <w:sz w:val="20"/>
      <w:szCs w:val="20"/>
    </w:rPr>
  </w:style>
  <w:style w:type="character" w:styleId="Puslapioinaosnuoroda">
    <w:name w:val="footnote reference"/>
    <w:semiHidden/>
    <w:rsid w:val="00F809CE"/>
    <w:rPr>
      <w:vertAlign w:val="superscript"/>
    </w:rPr>
  </w:style>
  <w:style w:type="character" w:styleId="Grietas">
    <w:name w:val="Strong"/>
    <w:qFormat/>
    <w:rsid w:val="00C57EB5"/>
    <w:rPr>
      <w:b/>
      <w:bCs/>
    </w:rPr>
  </w:style>
  <w:style w:type="paragraph" w:styleId="Antrats">
    <w:name w:val="header"/>
    <w:basedOn w:val="prastasis"/>
    <w:link w:val="AntratsDiagrama"/>
    <w:uiPriority w:val="99"/>
    <w:rsid w:val="006F593F"/>
    <w:pPr>
      <w:tabs>
        <w:tab w:val="clear" w:pos="851"/>
        <w:tab w:val="center" w:pos="4320"/>
        <w:tab w:val="right" w:pos="8640"/>
      </w:tabs>
    </w:pPr>
  </w:style>
  <w:style w:type="character" w:styleId="Vietosrezervavimoenklotekstas">
    <w:name w:val="Placeholder Text"/>
    <w:uiPriority w:val="99"/>
    <w:semiHidden/>
    <w:rsid w:val="000C0DF9"/>
    <w:rPr>
      <w:color w:val="808080"/>
    </w:rPr>
  </w:style>
  <w:style w:type="character" w:customStyle="1" w:styleId="AntratsDiagrama">
    <w:name w:val="Antraštės Diagrama"/>
    <w:link w:val="Antrats"/>
    <w:uiPriority w:val="99"/>
    <w:rsid w:val="006352EB"/>
    <w:rPr>
      <w:rFonts w:ascii="Arial" w:hAnsi="Arial" w:cs="Arial"/>
      <w:sz w:val="24"/>
      <w:szCs w:val="24"/>
      <w:lang w:eastAsia="en-US"/>
    </w:rPr>
  </w:style>
  <w:style w:type="paragraph" w:customStyle="1" w:styleId="ECVLanguageExplanation">
    <w:name w:val="_ECV_LanguageExplanation"/>
    <w:basedOn w:val="prastasis"/>
    <w:rsid w:val="00A70457"/>
    <w:pPr>
      <w:widowControl w:val="0"/>
      <w:tabs>
        <w:tab w:val="clear" w:pos="851"/>
      </w:tabs>
      <w:suppressAutoHyphens/>
      <w:autoSpaceDE w:val="0"/>
      <w:spacing w:line="100" w:lineRule="atLeast"/>
      <w:jc w:val="left"/>
    </w:pPr>
    <w:rPr>
      <w:rFonts w:eastAsia="SimSun" w:cs="Mangal"/>
      <w:color w:val="0E4194"/>
      <w:spacing w:val="-6"/>
      <w:kern w:val="1"/>
      <w:sz w:val="15"/>
      <w:lang w:eastAsia="hi-IN" w:bidi="hi-IN"/>
    </w:rPr>
  </w:style>
  <w:style w:type="paragraph" w:styleId="Sraopastraipa">
    <w:name w:val="List Paragraph"/>
    <w:basedOn w:val="prastasis"/>
    <w:qFormat/>
    <w:rsid w:val="007A1863"/>
    <w:pPr>
      <w:ind w:left="720"/>
      <w:contextualSpacing/>
    </w:pPr>
  </w:style>
  <w:style w:type="character" w:styleId="Perirtashipersaitas">
    <w:name w:val="FollowedHyperlink"/>
    <w:basedOn w:val="Numatytasispastraiposriftas"/>
    <w:uiPriority w:val="99"/>
    <w:semiHidden/>
    <w:unhideWhenUsed/>
    <w:rsid w:val="00E1302B"/>
    <w:rPr>
      <w:color w:val="800080" w:themeColor="followedHyperlink"/>
      <w:u w:val="single"/>
    </w:rPr>
  </w:style>
  <w:style w:type="paragraph" w:customStyle="1" w:styleId="CVNormal">
    <w:name w:val="CV Normal"/>
    <w:basedOn w:val="prastasis"/>
    <w:rsid w:val="00FE261E"/>
    <w:pPr>
      <w:tabs>
        <w:tab w:val="clear" w:pos="851"/>
      </w:tabs>
      <w:suppressAutoHyphens/>
      <w:ind w:left="113" w:right="113"/>
      <w:jc w:val="left"/>
    </w:pPr>
    <w:rPr>
      <w:rFonts w:ascii="Arial Narrow" w:hAnsi="Arial Narrow" w:cs="Times New Roman"/>
      <w:sz w:val="20"/>
      <w:szCs w:val="20"/>
      <w:lang w:val="lt-LT" w:eastAsia="ar-SA"/>
    </w:rPr>
  </w:style>
  <w:style w:type="paragraph" w:customStyle="1" w:styleId="Normal1">
    <w:name w:val="Normal1"/>
    <w:rsid w:val="00FE261E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lang w:val="lt-LT" w:eastAsia="lt-LT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032216"/>
    <w:pPr>
      <w:tabs>
        <w:tab w:val="clear" w:pos="851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  <w:lang w:val="lt-LT" w:eastAsia="lt-LT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032216"/>
    <w:rPr>
      <w:rFonts w:ascii="Courier New" w:hAnsi="Courier New" w:cs="Courier New"/>
      <w:lang w:val="lt-LT" w:eastAsia="lt-LT"/>
    </w:rPr>
  </w:style>
  <w:style w:type="character" w:customStyle="1" w:styleId="y2iqfc">
    <w:name w:val="y2iqfc"/>
    <w:basedOn w:val="Numatytasispastraiposriftas"/>
    <w:rsid w:val="000322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98%20GBD\internship\Documentation%20on%20programme\6th%20Call%20for%20Applications\application_6thCall_NAT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FCEB30-C435-4A63-8C04-AC6FE708A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application_6thCall_NATO.dot</Template>
  <TotalTime>326</TotalTime>
  <Pages>2</Pages>
  <Words>1429</Words>
  <Characters>816</Characters>
  <Application>Microsoft Office Word</Application>
  <DocSecurity>0</DocSecurity>
  <Lines>6</Lines>
  <Paragraphs>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APPLICATION FORM FOR INTERNSHIP</vt:lpstr>
      <vt:lpstr>APPLICATION FORM FOR INTERNSHIP</vt:lpstr>
    </vt:vector>
  </TitlesOfParts>
  <Company>NATO HQ</Company>
  <LinksUpToDate>false</LinksUpToDate>
  <CharactersWithSpaces>2241</CharactersWithSpaces>
  <SharedDoc>false</SharedDoc>
  <HLinks>
    <vt:vector size="24" baseType="variant">
      <vt:variant>
        <vt:i4>524302</vt:i4>
      </vt:variant>
      <vt:variant>
        <vt:i4>239</vt:i4>
      </vt:variant>
      <vt:variant>
        <vt:i4>0</vt:i4>
      </vt:variant>
      <vt:variant>
        <vt:i4>5</vt:i4>
      </vt:variant>
      <vt:variant>
        <vt:lpwstr>http://www.nspa.nato.int/en/employment/employment.htm</vt:lpwstr>
      </vt:variant>
      <vt:variant>
        <vt:lpwstr/>
      </vt:variant>
      <vt:variant>
        <vt:i4>4194367</vt:i4>
      </vt:variant>
      <vt:variant>
        <vt:i4>233</vt:i4>
      </vt:variant>
      <vt:variant>
        <vt:i4>0</vt:i4>
      </vt:variant>
      <vt:variant>
        <vt:i4>5</vt:i4>
      </vt:variant>
      <vt:variant>
        <vt:lpwstr>mailto:recruitment@nspa.nato.int</vt:lpwstr>
      </vt:variant>
      <vt:variant>
        <vt:lpwstr/>
      </vt:variant>
      <vt:variant>
        <vt:i4>524332</vt:i4>
      </vt:variant>
      <vt:variant>
        <vt:i4>0</vt:i4>
      </vt:variant>
      <vt:variant>
        <vt:i4>0</vt:i4>
      </vt:variant>
      <vt:variant>
        <vt:i4>5</vt:i4>
      </vt:variant>
      <vt:variant>
        <vt:lpwstr>http://goldmine.nspa.nato.int/HTML/Library/docs/Branding/LOGO_Hor_NATOSupportAndProcurementAgency_high.png</vt:lpwstr>
      </vt:variant>
      <vt:variant>
        <vt:lpwstr/>
      </vt:variant>
      <vt:variant>
        <vt:i4>524332</vt:i4>
      </vt:variant>
      <vt:variant>
        <vt:i4>2322</vt:i4>
      </vt:variant>
      <vt:variant>
        <vt:i4>1026</vt:i4>
      </vt:variant>
      <vt:variant>
        <vt:i4>4</vt:i4>
      </vt:variant>
      <vt:variant>
        <vt:lpwstr>http://goldmine.nspa.nato.int/HTML/Library/docs/Branding/LOGO_Hor_NATOSupportAndProcurementAgency_high.png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FOR INTERNSHIP</dc:title>
  <dc:creator>Sigita</dc:creator>
  <cp:lastModifiedBy>Irma Šiaulytė</cp:lastModifiedBy>
  <cp:revision>15</cp:revision>
  <cp:lastPrinted>2011-07-05T08:42:00Z</cp:lastPrinted>
  <dcterms:created xsi:type="dcterms:W3CDTF">2023-11-16T11:05:00Z</dcterms:created>
  <dcterms:modified xsi:type="dcterms:W3CDTF">2025-12-22T01:29:00Z</dcterms:modified>
</cp:coreProperties>
</file>