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C139" w14:textId="60207681" w:rsidR="00C40E8A" w:rsidRDefault="00F5562D" w:rsidP="00BD1B48">
      <w:pPr>
        <w:jc w:val="center"/>
        <w:rPr>
          <w:color w:val="000000"/>
          <w:sz w:val="20"/>
          <w:szCs w:val="20"/>
        </w:rPr>
      </w:pPr>
      <w:r w:rsidRPr="00F5562D">
        <w:rPr>
          <w:color w:val="000000"/>
          <w:sz w:val="20"/>
          <w:szCs w:val="20"/>
        </w:rPr>
        <w:t>2025-1-LT01-KA121-VET-000341166</w:t>
      </w:r>
    </w:p>
    <w:p w14:paraId="586F1638" w14:textId="77777777" w:rsidR="00F5562D" w:rsidRDefault="00F5562D" w:rsidP="00BD1B48">
      <w:pPr>
        <w:jc w:val="center"/>
        <w:rPr>
          <w:b/>
          <w:color w:val="002060"/>
          <w:szCs w:val="32"/>
          <w:lang w:val="en-US"/>
        </w:rPr>
      </w:pPr>
    </w:p>
    <w:p w14:paraId="5815A421" w14:textId="6A7BD737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433BA9">
        <w:rPr>
          <w:b/>
          <w:color w:val="002060"/>
          <w:szCs w:val="32"/>
          <w:lang w:val="en-US"/>
        </w:rPr>
        <w:t>STUDENT EXCHANGE PROGRAMME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59BA69A5" w:rsidR="002A11FE" w:rsidRPr="00D616F2" w:rsidRDefault="007554E1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highlight w:val="yellow"/>
          <w:lang w:val="en-US"/>
        </w:rPr>
        <w:t>PILDOMA ANGLŲ</w:t>
      </w:r>
      <w:r w:rsidR="002A11FE" w:rsidRPr="002A11FE">
        <w:rPr>
          <w:b/>
          <w:color w:val="002060"/>
          <w:szCs w:val="32"/>
          <w:highlight w:val="yellow"/>
          <w:lang w:val="en-US"/>
        </w:rPr>
        <w:t xml:space="preserve">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77777777" w:rsidR="007A1863" w:rsidRPr="007A1863" w:rsidRDefault="00E56EAF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9FF63" wp14:editId="38BA3291">
                <wp:simplePos x="0" y="0"/>
                <wp:positionH relativeFrom="column">
                  <wp:posOffset>4773931</wp:posOffset>
                </wp:positionH>
                <wp:positionV relativeFrom="paragraph">
                  <wp:posOffset>22860</wp:posOffset>
                </wp:positionV>
                <wp:extent cx="1104900" cy="1470660"/>
                <wp:effectExtent l="0" t="0" r="19050" b="152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1470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E4B74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405182B3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120FD38A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043305B1" w14:textId="77777777" w:rsidR="007E50AC" w:rsidRPr="00363BF5" w:rsidRDefault="007E50AC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9FF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5.9pt;margin-top:1.8pt;width:87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" fillcolor="#dbe5f1 [660]" strokecolor="#b8cce4 [1300]" strokeweight="2pt">
                <v:path arrowok="t"/>
                <v:textbox>
                  <w:txbxContent>
                    <w:p w14:paraId="366E4B74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405182B3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120FD38A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043305B1" w14:textId="77777777" w:rsidR="007E50AC" w:rsidRPr="00363BF5" w:rsidRDefault="007E50AC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Pr="009A0204" w:rsidRDefault="00CA6D9C" w:rsidP="00906183">
            <w:pPr>
              <w:spacing w:after="120"/>
              <w:rPr>
                <w:sz w:val="20"/>
                <w:lang w:val="en-IE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77777777" w:rsidR="00636A83" w:rsidRPr="0078565D" w:rsidRDefault="00CA6D9C" w:rsidP="00636A83">
            <w:pPr>
              <w:spacing w:after="120"/>
              <w:rPr>
                <w:rFonts w:ascii="Times New Roman" w:hAnsi="Times New Roman" w:cs="Times New Roman"/>
                <w:sz w:val="20"/>
              </w:rPr>
            </w:pP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78565D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636A83" w:rsidRPr="0078565D">
              <w:rPr>
                <w:rFonts w:ascii="Times New Roman" w:hAnsi="Times New Roman" w:cs="Times New Roman"/>
                <w:noProof/>
                <w:sz w:val="22"/>
                <w:szCs w:val="22"/>
              </w:rPr>
              <w:t>dd/mm/yy</w: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3CEDB9E2" w:rsidR="007A1863" w:rsidRPr="007B277C" w:rsidRDefault="007554E1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Education level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1C0E019C" w:rsidR="001B2BED" w:rsidRPr="007554E1" w:rsidRDefault="00D55D87" w:rsidP="001B2BED">
      <w:pPr>
        <w:jc w:val="left"/>
        <w:rPr>
          <w:sz w:val="20"/>
          <w:szCs w:val="20"/>
        </w:rPr>
      </w:pPr>
      <w:r w:rsidRPr="007554E1">
        <w:rPr>
          <w:sz w:val="20"/>
          <w:szCs w:val="20"/>
        </w:rPr>
        <w:t xml:space="preserve">  </w:t>
      </w:r>
      <w:r w:rsidR="00636A83" w:rsidRPr="007554E1">
        <w:rPr>
          <w:sz w:val="20"/>
          <w:szCs w:val="20"/>
        </w:rPr>
        <w:t xml:space="preserve">Home address: </w:t>
      </w:r>
      <w:r w:rsidR="00414EF6" w:rsidRPr="007554E1">
        <w:rPr>
          <w:sz w:val="20"/>
          <w:szCs w:val="20"/>
        </w:rPr>
        <w:t xml:space="preserve">                      </w:t>
      </w:r>
      <w:r w:rsidR="001B2BED" w:rsidRPr="007554E1">
        <w:rPr>
          <w:sz w:val="20"/>
          <w:szCs w:val="20"/>
        </w:rPr>
        <w:t xml:space="preserve">Street: </w:t>
      </w:r>
      <w:r w:rsidR="00CA6D9C" w:rsidRPr="007554E1">
        <w:rPr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7554E1">
        <w:rPr>
          <w:sz w:val="20"/>
          <w:szCs w:val="20"/>
        </w:rPr>
        <w:instrText xml:space="preserve"> FORMTEXT </w:instrText>
      </w:r>
      <w:r w:rsidR="00CA6D9C" w:rsidRPr="007554E1">
        <w:rPr>
          <w:sz w:val="20"/>
          <w:szCs w:val="20"/>
        </w:rPr>
      </w:r>
      <w:r w:rsidR="00CA6D9C" w:rsidRPr="007554E1">
        <w:rPr>
          <w:sz w:val="20"/>
          <w:szCs w:val="20"/>
        </w:rPr>
        <w:fldChar w:fldCharType="separate"/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CA6D9C" w:rsidRPr="007554E1">
        <w:rPr>
          <w:sz w:val="20"/>
          <w:szCs w:val="20"/>
        </w:rPr>
        <w:fldChar w:fldCharType="end"/>
      </w:r>
      <w:r w:rsidR="001B2BED" w:rsidRPr="007554E1">
        <w:rPr>
          <w:sz w:val="20"/>
          <w:szCs w:val="20"/>
        </w:rPr>
        <w:t xml:space="preserve">    Post code: </w:t>
      </w:r>
      <w:r w:rsidR="00CA6D9C" w:rsidRPr="007554E1">
        <w:rPr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7554E1">
        <w:rPr>
          <w:sz w:val="20"/>
          <w:szCs w:val="20"/>
        </w:rPr>
        <w:instrText xml:space="preserve"> FORMTEXT </w:instrText>
      </w:r>
      <w:r w:rsidR="00CA6D9C" w:rsidRPr="007554E1">
        <w:rPr>
          <w:sz w:val="20"/>
          <w:szCs w:val="20"/>
        </w:rPr>
      </w:r>
      <w:r w:rsidR="00CA6D9C" w:rsidRPr="007554E1">
        <w:rPr>
          <w:sz w:val="20"/>
          <w:szCs w:val="20"/>
        </w:rPr>
        <w:fldChar w:fldCharType="separate"/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CA6D9C" w:rsidRPr="007554E1">
        <w:rPr>
          <w:sz w:val="20"/>
          <w:szCs w:val="20"/>
        </w:rPr>
        <w:fldChar w:fldCharType="end"/>
      </w:r>
      <w:r w:rsidR="001B2BED" w:rsidRPr="007554E1">
        <w:rPr>
          <w:sz w:val="20"/>
          <w:szCs w:val="20"/>
        </w:rPr>
        <w:t xml:space="preserve">   City: </w:t>
      </w:r>
      <w:r w:rsidR="00CA6D9C" w:rsidRPr="007554E1">
        <w:rPr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7554E1">
        <w:rPr>
          <w:sz w:val="20"/>
          <w:szCs w:val="20"/>
        </w:rPr>
        <w:instrText xml:space="preserve"> FORMTEXT </w:instrText>
      </w:r>
      <w:r w:rsidR="00CA6D9C" w:rsidRPr="007554E1">
        <w:rPr>
          <w:sz w:val="20"/>
          <w:szCs w:val="20"/>
        </w:rPr>
      </w:r>
      <w:r w:rsidR="00CA6D9C" w:rsidRPr="007554E1">
        <w:rPr>
          <w:sz w:val="20"/>
          <w:szCs w:val="20"/>
        </w:rPr>
        <w:fldChar w:fldCharType="separate"/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CA6D9C" w:rsidRPr="007554E1">
        <w:rPr>
          <w:sz w:val="20"/>
          <w:szCs w:val="20"/>
        </w:rPr>
        <w:fldChar w:fldCharType="end"/>
      </w:r>
    </w:p>
    <w:p w14:paraId="1DA59155" w14:textId="77777777" w:rsidR="007A1863" w:rsidRPr="007554E1" w:rsidRDefault="007A1863">
      <w:pPr>
        <w:rPr>
          <w:sz w:val="20"/>
          <w:szCs w:val="20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Laisvės</w:t>
            </w:r>
            <w:proofErr w:type="spellEnd"/>
            <w:r>
              <w:rPr>
                <w:sz w:val="20"/>
                <w:szCs w:val="20"/>
              </w:rPr>
              <w:t xml:space="preserve">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1ACFB39F" w:rsidR="00414EF6" w:rsidRPr="00082C37" w:rsidRDefault="005D575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 of studies (</w:t>
            </w:r>
            <w:r w:rsidR="003E64B4">
              <w:rPr>
                <w:bCs/>
                <w:sz w:val="20"/>
                <w:szCs w:val="18"/>
              </w:rPr>
              <w:t>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086B225D" w:rsidR="00414EF6" w:rsidRDefault="003E64B4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The end of studies (date)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032216" w:rsidRPr="00ED6A9F" w14:paraId="54294305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3EE7453" w14:textId="530D4CC7" w:rsidR="00032216" w:rsidRDefault="0003221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Group name and tutor:</w:t>
            </w:r>
          </w:p>
        </w:tc>
        <w:tc>
          <w:tcPr>
            <w:tcW w:w="7169" w:type="dxa"/>
            <w:shd w:val="clear" w:color="auto" w:fill="auto"/>
          </w:tcPr>
          <w:p w14:paraId="1DF17BDB" w14:textId="09FA6E47" w:rsidR="00032216" w:rsidRPr="000029AF" w:rsidRDefault="00032216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584840" w:rsidRPr="00ED6A9F" w14:paraId="6861AD1D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4C73481" w14:textId="0E85D729" w:rsidR="00584840" w:rsidRDefault="00584840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A</w:t>
            </w:r>
            <w:r w:rsidRPr="00584840">
              <w:rPr>
                <w:bCs/>
                <w:sz w:val="20"/>
                <w:szCs w:val="18"/>
              </w:rPr>
              <w:t>nnual average of studies</w:t>
            </w:r>
            <w:r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393604C4" w14:textId="603C12FC" w:rsidR="00584840" w:rsidRPr="000029AF" w:rsidRDefault="00584840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42A54910" w14:textId="77777777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A12BD75" w14:textId="5046A7FC" w:rsidR="00414EF6" w:rsidRPr="00551E55" w:rsidRDefault="00A26845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</w:tcPr>
          <w:p w14:paraId="5BFAE162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lastRenderedPageBreak/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lastRenderedPageBreak/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87252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77777777" w:rsidR="00587252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350" w:type="dxa"/>
          </w:tcPr>
          <w:p w14:paraId="583340D7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2F356515" w14:textId="5499DDEE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21C418C4" w:rsidR="00D55D87" w:rsidRPr="00D662B1" w:rsidRDefault="003E64B4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STUDENT EXCHANGE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22412813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C40E8A" w:rsidRPr="00157535" w14:paraId="2C3153AD" w14:textId="77777777" w:rsidTr="00584840">
        <w:trPr>
          <w:cantSplit/>
          <w:trHeight w:val="144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C540D" w14:textId="4A20A48B" w:rsidR="00C40E8A" w:rsidRDefault="00C40E8A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0E8A">
              <w:rPr>
                <w:sz w:val="20"/>
                <w:szCs w:val="20"/>
              </w:rPr>
              <w:t>I</w:t>
            </w:r>
            <w:r w:rsidR="00032216">
              <w:rPr>
                <w:sz w:val="20"/>
                <w:szCs w:val="20"/>
              </w:rPr>
              <w:t xml:space="preserve">n order of priority, indicate </w:t>
            </w:r>
            <w:r>
              <w:rPr>
                <w:sz w:val="20"/>
                <w:szCs w:val="20"/>
              </w:rPr>
              <w:t xml:space="preserve">preferable </w:t>
            </w:r>
            <w:r w:rsidRPr="00C40E8A">
              <w:rPr>
                <w:sz w:val="20"/>
                <w:szCs w:val="20"/>
              </w:rPr>
              <w:t xml:space="preserve">countries you would like to </w:t>
            </w:r>
            <w:r>
              <w:rPr>
                <w:sz w:val="20"/>
                <w:szCs w:val="20"/>
              </w:rPr>
              <w:t xml:space="preserve">go for the </w:t>
            </w:r>
            <w:r w:rsidRPr="00C40E8A">
              <w:rPr>
                <w:sz w:val="20"/>
                <w:szCs w:val="20"/>
              </w:rPr>
              <w:t>visit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6F70A" w14:textId="498B5562" w:rsidR="00C13553" w:rsidRPr="007554E1" w:rsidRDefault="007554E1" w:rsidP="007554E1">
            <w:pPr>
              <w:rPr>
                <w:i/>
                <w:iCs/>
                <w:sz w:val="20"/>
                <w:szCs w:val="20"/>
              </w:rPr>
            </w:pPr>
            <w:r w:rsidRPr="007554E1">
              <w:rPr>
                <w:b/>
                <w:iCs/>
                <w:sz w:val="20"/>
                <w:szCs w:val="20"/>
              </w:rPr>
              <w:t>Note:</w:t>
            </w:r>
            <w:r w:rsidRPr="007554E1">
              <w:rPr>
                <w:i/>
                <w:iCs/>
                <w:sz w:val="20"/>
                <w:szCs w:val="20"/>
              </w:rPr>
              <w:t xml:space="preserve"> </w:t>
            </w:r>
            <w:r w:rsidRPr="007554E1">
              <w:rPr>
                <w:iCs/>
                <w:sz w:val="20"/>
                <w:szCs w:val="20"/>
              </w:rPr>
              <w:t xml:space="preserve">the internship will be organized in </w:t>
            </w:r>
            <w:r w:rsidR="008C0E59">
              <w:rPr>
                <w:iCs/>
                <w:sz w:val="20"/>
                <w:szCs w:val="20"/>
              </w:rPr>
              <w:t>Croatia (</w:t>
            </w:r>
            <w:proofErr w:type="spellStart"/>
            <w:r w:rsidR="008C0E59">
              <w:rPr>
                <w:iCs/>
                <w:sz w:val="20"/>
                <w:szCs w:val="20"/>
              </w:rPr>
              <w:t>Kaštela</w:t>
            </w:r>
            <w:proofErr w:type="spellEnd"/>
            <w:r w:rsidR="008C0E59">
              <w:rPr>
                <w:iCs/>
                <w:sz w:val="20"/>
                <w:szCs w:val="20"/>
              </w:rPr>
              <w:t xml:space="preserve">/Split), </w:t>
            </w:r>
            <w:bookmarkStart w:id="0" w:name="_GoBack"/>
            <w:bookmarkEnd w:id="0"/>
            <w:r w:rsidRPr="007554E1">
              <w:rPr>
                <w:iCs/>
                <w:sz w:val="20"/>
                <w:szCs w:val="20"/>
              </w:rPr>
              <w:t>Portugal (</w:t>
            </w:r>
            <w:proofErr w:type="spellStart"/>
            <w:r w:rsidRPr="007554E1">
              <w:rPr>
                <w:iCs/>
                <w:sz w:val="20"/>
                <w:szCs w:val="20"/>
              </w:rPr>
              <w:t>Montijo</w:t>
            </w:r>
            <w:proofErr w:type="spellEnd"/>
            <w:r w:rsidRPr="007554E1">
              <w:rPr>
                <w:iCs/>
                <w:sz w:val="20"/>
                <w:szCs w:val="20"/>
              </w:rPr>
              <w:t>), Slovenia (Maribor)</w:t>
            </w:r>
            <w:r w:rsidR="009A0204">
              <w:rPr>
                <w:iCs/>
                <w:sz w:val="20"/>
                <w:szCs w:val="20"/>
              </w:rPr>
              <w:t>, Hungary (Budapest)</w:t>
            </w:r>
          </w:p>
          <w:p w14:paraId="2BE3199D" w14:textId="77777777" w:rsidR="007554E1" w:rsidRPr="007554E1" w:rsidRDefault="007554E1" w:rsidP="007554E1">
            <w:pPr>
              <w:rPr>
                <w:i/>
                <w:iCs/>
                <w:sz w:val="20"/>
                <w:szCs w:val="20"/>
              </w:rPr>
            </w:pPr>
          </w:p>
          <w:p w14:paraId="3D76E7CC" w14:textId="00AA672D" w:rsidR="00C13553" w:rsidRPr="007554E1" w:rsidRDefault="007554E1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 w:rsidRPr="007554E1">
              <w:rPr>
                <w:sz w:val="20"/>
                <w:szCs w:val="20"/>
              </w:rPr>
              <w:t>Country</w:t>
            </w:r>
          </w:p>
          <w:p w14:paraId="74E04182" w14:textId="2F7D3B13" w:rsidR="00C13553" w:rsidRPr="007554E1" w:rsidRDefault="007554E1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 w:rsidRPr="007554E1">
              <w:rPr>
                <w:sz w:val="20"/>
                <w:szCs w:val="20"/>
              </w:rPr>
              <w:t>Country</w:t>
            </w:r>
          </w:p>
          <w:p w14:paraId="13AA873C" w14:textId="4D158CC4" w:rsidR="00C13553" w:rsidRPr="007554E1" w:rsidRDefault="007554E1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 w:rsidRPr="007554E1">
              <w:rPr>
                <w:sz w:val="20"/>
                <w:szCs w:val="20"/>
              </w:rPr>
              <w:t>Country</w:t>
            </w:r>
          </w:p>
          <w:p w14:paraId="13512CD3" w14:textId="17C00B1C" w:rsidR="00C13553" w:rsidRPr="00157535" w:rsidRDefault="00C13553" w:rsidP="00261715">
            <w:pPr>
              <w:spacing w:after="60"/>
              <w:jc w:val="left"/>
              <w:rPr>
                <w:sz w:val="20"/>
                <w:szCs w:val="20"/>
              </w:rPr>
            </w:pPr>
          </w:p>
        </w:tc>
      </w:tr>
      <w:tr w:rsidR="00D55D87" w:rsidRPr="00157535" w14:paraId="6C5370E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2AA94" w14:textId="632A44FA" w:rsidR="00D55D87" w:rsidRPr="00157535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>n the Erasmus+ project have on Y</w:t>
            </w:r>
            <w:r w:rsidRPr="00032216">
              <w:rPr>
                <w:sz w:val="20"/>
                <w:szCs w:val="20"/>
              </w:rPr>
              <w:t>our future 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D2E6" w14:textId="77777777" w:rsidR="00D55D87" w:rsidRPr="00157535" w:rsidRDefault="00D55D87" w:rsidP="00261715">
            <w:pPr>
              <w:spacing w:line="360" w:lineRule="auto"/>
              <w:rPr>
                <w:sz w:val="18"/>
                <w:szCs w:val="18"/>
              </w:rPr>
            </w:pPr>
          </w:p>
          <w:p w14:paraId="54A58105" w14:textId="20FAD570" w:rsidR="00D55D87" w:rsidRPr="00157535" w:rsidRDefault="00D55D87" w:rsidP="00261715">
            <w:pPr>
              <w:spacing w:line="360" w:lineRule="auto"/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4C1DD3A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074CD38B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A883F" w14:textId="71CB01C2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Your leisure activities?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9C9BA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3316B79A" w14:textId="77777777" w:rsidTr="00584840">
        <w:trPr>
          <w:cantSplit/>
          <w:trHeight w:val="522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80088" w14:textId="36BA9E37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</w:t>
            </w:r>
            <w:r w:rsidRPr="00032216">
              <w:rPr>
                <w:sz w:val="20"/>
                <w:szCs w:val="20"/>
              </w:rPr>
              <w:t>ou handle emergency situations?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90020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55B02637" w:rsidR="00D55D87" w:rsidRPr="00157535" w:rsidRDefault="00D55D87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157535">
              <w:rPr>
                <w:sz w:val="20"/>
                <w:szCs w:val="20"/>
              </w:rPr>
              <w:t xml:space="preserve">Preferable </w:t>
            </w:r>
            <w:r w:rsidR="003E64B4">
              <w:rPr>
                <w:sz w:val="20"/>
                <w:szCs w:val="20"/>
              </w:rPr>
              <w:t>activities in</w:t>
            </w:r>
            <w:r w:rsidRPr="00157535">
              <w:rPr>
                <w:sz w:val="20"/>
                <w:szCs w:val="20"/>
              </w:rPr>
              <w:t xml:space="preserve"> </w:t>
            </w:r>
            <w:r w:rsidR="00E1244D">
              <w:rPr>
                <w:sz w:val="20"/>
                <w:szCs w:val="20"/>
              </w:rPr>
              <w:t>hosting company</w:t>
            </w:r>
            <w:r w:rsidRPr="001575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51EE6D59" w:rsidR="00D55D87" w:rsidRPr="007554E1" w:rsidRDefault="007554E1" w:rsidP="00261715">
            <w:pPr>
              <w:rPr>
                <w:i/>
                <w:iCs/>
                <w:sz w:val="20"/>
                <w:szCs w:val="20"/>
              </w:rPr>
            </w:pPr>
            <w:r w:rsidRPr="007554E1">
              <w:rPr>
                <w:i/>
                <w:iCs/>
                <w:sz w:val="20"/>
                <w:szCs w:val="20"/>
              </w:rPr>
              <w:t>For example: video editing, website development, etc. (specify the specific area You would like to improve in during your internship abroad)</w:t>
            </w:r>
          </w:p>
        </w:tc>
      </w:tr>
      <w:tr w:rsidR="00584840" w:rsidRPr="00157535" w14:paraId="0AE6528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F98FD" w14:textId="6F8F9FD2" w:rsidR="00584840" w:rsidRPr="00157535" w:rsidRDefault="00584840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49D3">
              <w:rPr>
                <w:sz w:val="20"/>
                <w:szCs w:val="20"/>
              </w:rPr>
              <w:t>How did the information about the Erasmus+ project and the ongoing selection reach you?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D19DF" w14:textId="77777777" w:rsidR="00584840" w:rsidRDefault="00584840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8AC57" w14:textId="77777777" w:rsidR="00CA45AD" w:rsidRDefault="00CA45AD">
      <w:r>
        <w:separator/>
      </w:r>
    </w:p>
  </w:endnote>
  <w:endnote w:type="continuationSeparator" w:id="0">
    <w:p w14:paraId="0B3C78B0" w14:textId="77777777" w:rsidR="00CA45AD" w:rsidRDefault="00CA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CC208C5B-40D4-4E0F-B592-7447DE3FAF82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8A25CFFD-AC28-42BA-A5E9-43518410C4BE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F2A00B-AB6D-4E7B-B20B-9E89507A20CF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0676A3E0-CA84-4DCB-97D9-CEB2304FA46C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FF27586D-1A8E-4871-AE53-C92C9EFEEFB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68CCFF01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8C0E59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1FCCE" w14:textId="77777777" w:rsidR="00CA45AD" w:rsidRDefault="00CA45AD">
      <w:r>
        <w:separator/>
      </w:r>
    </w:p>
  </w:footnote>
  <w:footnote w:type="continuationSeparator" w:id="0">
    <w:p w14:paraId="227E5044" w14:textId="77777777" w:rsidR="00CA45AD" w:rsidRDefault="00CA4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554E1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B6624"/>
    <w:rsid w:val="008C0E59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90C66"/>
    <w:rsid w:val="009A0204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45AD"/>
    <w:rsid w:val="00CA6D9C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E6653"/>
    <w:rsid w:val="00CF38F7"/>
    <w:rsid w:val="00CF5F47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562D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B53A7-F61E-4DDA-942F-F50A928A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325</TotalTime>
  <Pages>2</Pages>
  <Words>1430</Words>
  <Characters>816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2242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14</cp:revision>
  <cp:lastPrinted>2011-07-05T08:42:00Z</cp:lastPrinted>
  <dcterms:created xsi:type="dcterms:W3CDTF">2023-11-16T11:05:00Z</dcterms:created>
  <dcterms:modified xsi:type="dcterms:W3CDTF">2025-09-05T10:23:00Z</dcterms:modified>
</cp:coreProperties>
</file>